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lang w:val="sv-SE"/>
        </w:rPr>
        <w:id w:val="-1396345735"/>
        <w:lock w:val="contentLocked"/>
        <w:placeholder>
          <w:docPart w:val="EF09C7B18C6F498BA96AECB8F5AAFDA8"/>
        </w:placeholder>
        <w:group/>
      </w:sdtPr>
      <w:sdtEndPr>
        <w:rPr>
          <w:b w:val="0"/>
          <w:bCs w:val="0"/>
        </w:rPr>
      </w:sdtEndPr>
      <w:sdtContent>
        <w:p w14:paraId="10B5FDC9" w14:textId="16408FBE" w:rsidR="00CD206D" w:rsidRPr="00E355E5" w:rsidRDefault="000426B9" w:rsidP="00CD206D">
          <w:pPr>
            <w:pStyle w:val="Sidhuvud"/>
            <w:tabs>
              <w:tab w:val="clear" w:pos="4536"/>
              <w:tab w:val="clear" w:pos="8505"/>
              <w:tab w:val="left" w:pos="5835"/>
            </w:tabs>
            <w:rPr>
              <w:b/>
              <w:bCs/>
              <w:lang w:val="sv-SE"/>
            </w:rPr>
          </w:pPr>
          <w:sdt>
            <w:sdtPr>
              <w:rPr>
                <w:b/>
                <w:bCs/>
                <w:lang w:val="sv-SE"/>
              </w:rPr>
              <w:alias w:val="usCompany"/>
              <w:tag w:val="usCompany"/>
              <w:id w:val="1118876717"/>
              <w:placeholder>
                <w:docPart w:val="B948F5C93714400BBF2CFBE0726D7892"/>
              </w:placeholder>
              <w:text/>
            </w:sdtPr>
            <w:sdtEndPr/>
            <w:sdtContent>
              <w:r w:rsidR="0060791F">
                <w:rPr>
                  <w:b/>
                  <w:bCs/>
                  <w:lang w:val="sv-SE"/>
                </w:rPr>
                <w:t>Teknik</w:t>
              </w:r>
              <w:r w:rsidR="00CE3697">
                <w:rPr>
                  <w:b/>
                  <w:bCs/>
                  <w:lang w:val="sv-SE"/>
                </w:rPr>
                <w:t>- och stadsmiljöförvaltningen,</w:t>
              </w:r>
            </w:sdtContent>
          </w:sdt>
          <w:r w:rsidR="00CD206D" w:rsidRPr="00E355E5">
            <w:rPr>
              <w:b/>
              <w:bCs/>
              <w:lang w:val="sv-SE"/>
            </w:rPr>
            <w:t xml:space="preserve"> </w:t>
          </w:r>
          <w:sdt>
            <w:sdtPr>
              <w:rPr>
                <w:b/>
                <w:bCs/>
                <w:lang w:val="sv-SE"/>
              </w:rPr>
              <w:alias w:val="usDepartment"/>
              <w:tag w:val="usDepartment"/>
              <w:id w:val="-443999160"/>
              <w:placeholder>
                <w:docPart w:val="B948F5C93714400BBF2CFBE0726D7892"/>
              </w:placeholder>
              <w:showingPlcHdr/>
              <w:text/>
            </w:sdtPr>
            <w:sdtEndPr/>
            <w:sdtContent>
              <w:r w:rsidR="001E045C" w:rsidRPr="001E045C">
                <w:rPr>
                  <w:rStyle w:val="Platshllartext"/>
                  <w:lang w:val="sv-SE"/>
                </w:rPr>
                <w:t>Klicka eller tryck här för att ange text.</w:t>
              </w:r>
            </w:sdtContent>
          </w:sdt>
        </w:p>
        <w:p w14:paraId="30D5CCA8" w14:textId="0D07C286" w:rsidR="00C564E4" w:rsidRPr="00E355E5" w:rsidRDefault="00734503" w:rsidP="00C564E4">
          <w:pPr>
            <w:pStyle w:val="Sidhuvud"/>
            <w:rPr>
              <w:lang w:val="sv-SE"/>
            </w:rPr>
          </w:pPr>
          <w:r w:rsidRPr="00E355E5">
            <w:rPr>
              <w:lang w:val="sv-SE"/>
            </w:rPr>
            <w:t xml:space="preserve">Handläggare: </w:t>
          </w:r>
          <w:sdt>
            <w:sdtPr>
              <w:rPr>
                <w:lang w:val="sv-SE"/>
              </w:rPr>
              <w:alias w:val="usNamn"/>
              <w:tag w:val="usNamn"/>
              <w:id w:val="-40216089"/>
              <w:placeholder>
                <w:docPart w:val="5D48351CCE1C42669DD18A239D0BF00B"/>
              </w:placeholder>
              <w:text/>
            </w:sdtPr>
            <w:sdtEndPr/>
            <w:sdtContent>
              <w:r w:rsidR="005A26D9">
                <w:rPr>
                  <w:lang w:val="sv-SE"/>
                </w:rPr>
                <w:t>Trafik</w:t>
              </w:r>
              <w:r w:rsidR="00CE3697">
                <w:rPr>
                  <w:lang w:val="sv-SE"/>
                </w:rPr>
                <w:t>enheten</w:t>
              </w:r>
            </w:sdtContent>
          </w:sdt>
        </w:p>
        <w:p w14:paraId="15190B32" w14:textId="31CAC518" w:rsidR="00734503" w:rsidRPr="00E355E5" w:rsidRDefault="00C564E4" w:rsidP="00C564E4">
          <w:pPr>
            <w:pStyle w:val="Sidhuvud"/>
            <w:spacing w:after="1560"/>
            <w:rPr>
              <w:lang w:val="sv-SE"/>
            </w:rPr>
          </w:pPr>
          <w:r w:rsidRPr="00E355E5">
            <w:rPr>
              <w:lang w:val="sv-SE"/>
            </w:rPr>
            <w:t xml:space="preserve">Datum: </w:t>
          </w:r>
          <w:sdt>
            <w:sdtPr>
              <w:rPr>
                <w:lang w:val="sv-SE"/>
              </w:rPr>
              <w:alias w:val="Datum"/>
              <w:tag w:val="showInPanel"/>
              <w:id w:val="-487634220"/>
              <w:placeholder>
                <w:docPart w:val="C57D319AED424537835C04EC22791914"/>
              </w:placeholder>
              <w:dataBinding w:prefixMappings="xmlns:ns0='LPXML_extra15' " w:xpath="/ns0:root[1]/ns0:datum[1]" w:storeItemID="{972C656D-F937-4C3B-B57A-E5CBC470E901}"/>
              <w:date w:fullDate="2026-08-10T00:00:00Z"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r w:rsidR="001E045C">
                <w:rPr>
                  <w:lang w:val="sv-SE"/>
                </w:rPr>
                <w:t>2026-08-10</w:t>
              </w:r>
            </w:sdtContent>
          </w:sdt>
        </w:p>
      </w:sdtContent>
    </w:sdt>
    <w:p w14:paraId="7CCF3F8C" w14:textId="3522E715" w:rsidR="002E75FE" w:rsidRPr="0010201F" w:rsidRDefault="000426B9" w:rsidP="00036B38">
      <w:pPr>
        <w:pStyle w:val="Rubrik1"/>
        <w:rPr>
          <w:rStyle w:val="Rubrik1Char"/>
          <w:b/>
          <w:bCs/>
          <w:sz w:val="32"/>
          <w:lang w:val="sv-SE"/>
        </w:rPr>
      </w:pPr>
      <w:sdt>
        <w:sdtPr>
          <w:rPr>
            <w:rStyle w:val="Rubrik1Char"/>
            <w:b/>
            <w:bCs/>
            <w:sz w:val="32"/>
            <w:lang w:val="sv-SE"/>
          </w:rPr>
          <w:alias w:val="Titel"/>
          <w:tag w:val=""/>
          <w:id w:val="-1339456816"/>
          <w:placeholder>
            <w:docPart w:val="628F7EFA920147ADA56471D273AE4AC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Rubrik1Char"/>
          </w:rPr>
        </w:sdtEndPr>
        <w:sdtContent>
          <w:r w:rsidR="00186C10" w:rsidRPr="0010201F">
            <w:rPr>
              <w:rStyle w:val="Rubrik1Char"/>
              <w:b/>
              <w:bCs/>
              <w:sz w:val="32"/>
              <w:lang w:val="sv-SE"/>
            </w:rPr>
            <w:t>A</w:t>
          </w:r>
          <w:r w:rsidR="0010201F" w:rsidRPr="0010201F">
            <w:rPr>
              <w:rStyle w:val="Rubrik1Char"/>
              <w:b/>
              <w:bCs/>
              <w:sz w:val="32"/>
              <w:lang w:val="sv-SE"/>
            </w:rPr>
            <w:t>nvisning</w:t>
          </w:r>
          <w:r w:rsidR="0010201F">
            <w:rPr>
              <w:rStyle w:val="Rubrik1Char"/>
              <w:b/>
              <w:bCs/>
              <w:sz w:val="32"/>
              <w:lang w:val="sv-SE"/>
            </w:rPr>
            <w:t xml:space="preserve"> – Aff</w:t>
          </w:r>
          <w:r w:rsidR="00186C10" w:rsidRPr="0010201F">
            <w:rPr>
              <w:rStyle w:val="Rubrik1Char"/>
              <w:b/>
              <w:bCs/>
              <w:sz w:val="32"/>
              <w:lang w:val="sv-SE"/>
            </w:rPr>
            <w:t xml:space="preserve">ischering inför </w:t>
          </w:r>
          <w:r w:rsidR="0010201F" w:rsidRPr="0010201F">
            <w:rPr>
              <w:rStyle w:val="Rubrik1Char"/>
              <w:b/>
              <w:bCs/>
              <w:sz w:val="32"/>
              <w:lang w:val="sv-SE"/>
            </w:rPr>
            <w:t>v</w:t>
          </w:r>
          <w:r w:rsidR="00186C10" w:rsidRPr="0010201F">
            <w:rPr>
              <w:rStyle w:val="Rubrik1Char"/>
              <w:b/>
              <w:bCs/>
              <w:sz w:val="32"/>
              <w:lang w:val="sv-SE"/>
            </w:rPr>
            <w:t>al</w:t>
          </w:r>
          <w:r w:rsidR="00C46DD8">
            <w:rPr>
              <w:rStyle w:val="Rubrik1Char"/>
              <w:b/>
              <w:bCs/>
              <w:sz w:val="32"/>
              <w:lang w:val="sv-SE"/>
            </w:rPr>
            <w:t>et</w:t>
          </w:r>
          <w:r w:rsidR="00186C10" w:rsidRPr="0010201F">
            <w:rPr>
              <w:rStyle w:val="Rubrik1Char"/>
              <w:b/>
              <w:bCs/>
              <w:sz w:val="32"/>
              <w:lang w:val="sv-SE"/>
            </w:rPr>
            <w:t xml:space="preserve"> 2026</w:t>
          </w:r>
        </w:sdtContent>
      </w:sdt>
    </w:p>
    <w:p w14:paraId="0EE88A36" w14:textId="77777777" w:rsidR="0010201F" w:rsidRDefault="0010201F" w:rsidP="005274DB">
      <w:pPr>
        <w:pStyle w:val="Brdtext"/>
        <w:tabs>
          <w:tab w:val="left" w:pos="5208"/>
          <w:tab w:val="left" w:pos="6663"/>
        </w:tabs>
        <w:spacing w:before="120" w:after="120" w:line="300" w:lineRule="auto"/>
        <w:ind w:right="1189"/>
      </w:pPr>
      <w:r>
        <w:t>Alla platser som nämns i detta dokument är offentlig platsmark. Andra platser</w:t>
      </w:r>
      <w:r>
        <w:rPr>
          <w:spacing w:val="-2"/>
        </w:rPr>
        <w:t xml:space="preserve"> </w:t>
      </w:r>
      <w:r>
        <w:t>omfattas</w:t>
      </w:r>
      <w:r>
        <w:rPr>
          <w:spacing w:val="-7"/>
        </w:rPr>
        <w:t xml:space="preserve"> </w:t>
      </w:r>
      <w:r>
        <w:t>inte</w:t>
      </w:r>
      <w:r>
        <w:rPr>
          <w:spacing w:val="-3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anvisningarna.</w:t>
      </w:r>
      <w:r>
        <w:rPr>
          <w:spacing w:val="-3"/>
        </w:rPr>
        <w:t xml:space="preserve"> </w:t>
      </w:r>
      <w:r>
        <w:t>Observera</w:t>
      </w:r>
      <w:r>
        <w:rPr>
          <w:spacing w:val="-8"/>
        </w:rPr>
        <w:t xml:space="preserve"> </w:t>
      </w:r>
      <w:r>
        <w:t>att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annan</w:t>
      </w:r>
      <w:r>
        <w:rPr>
          <w:spacing w:val="-3"/>
        </w:rPr>
        <w:t xml:space="preserve"> </w:t>
      </w:r>
      <w:r>
        <w:t>affischering inte är tillåten utan markägarens tillstånd.</w:t>
      </w:r>
    </w:p>
    <w:p w14:paraId="6141D75D" w14:textId="77777777" w:rsidR="0010201F" w:rsidRPr="003F6C3F" w:rsidRDefault="0010201F" w:rsidP="003F6C3F">
      <w:pPr>
        <w:pStyle w:val="Rubrik1"/>
        <w:tabs>
          <w:tab w:val="left" w:pos="7938"/>
        </w:tabs>
        <w:ind w:left="284" w:hanging="284"/>
        <w:rPr>
          <w:b/>
          <w:bCs/>
          <w:sz w:val="24"/>
          <w:szCs w:val="24"/>
        </w:rPr>
      </w:pPr>
      <w:proofErr w:type="spellStart"/>
      <w:r w:rsidRPr="003F6C3F">
        <w:rPr>
          <w:b/>
          <w:bCs/>
          <w:sz w:val="24"/>
          <w:szCs w:val="24"/>
        </w:rPr>
        <w:t>Affischställ</w:t>
      </w:r>
      <w:proofErr w:type="spellEnd"/>
      <w:r w:rsidRPr="003F6C3F">
        <w:rPr>
          <w:b/>
          <w:bCs/>
          <w:sz w:val="24"/>
          <w:szCs w:val="24"/>
        </w:rPr>
        <w:t xml:space="preserve"> </w:t>
      </w:r>
      <w:proofErr w:type="spellStart"/>
      <w:r w:rsidRPr="003F6C3F">
        <w:rPr>
          <w:b/>
          <w:bCs/>
          <w:sz w:val="24"/>
          <w:szCs w:val="24"/>
        </w:rPr>
        <w:t>uppställda</w:t>
      </w:r>
      <w:proofErr w:type="spellEnd"/>
      <w:r w:rsidRPr="003F6C3F">
        <w:rPr>
          <w:b/>
          <w:bCs/>
          <w:sz w:val="24"/>
          <w:szCs w:val="24"/>
        </w:rPr>
        <w:t xml:space="preserve"> på </w:t>
      </w:r>
      <w:proofErr w:type="spellStart"/>
      <w:r w:rsidRPr="003F6C3F">
        <w:rPr>
          <w:b/>
          <w:bCs/>
          <w:sz w:val="24"/>
          <w:szCs w:val="24"/>
        </w:rPr>
        <w:t>marken</w:t>
      </w:r>
      <w:proofErr w:type="spellEnd"/>
    </w:p>
    <w:p w14:paraId="4F1FBFED" w14:textId="77777777" w:rsidR="0010201F" w:rsidRPr="0010201F" w:rsidRDefault="0010201F" w:rsidP="005274DB">
      <w:pPr>
        <w:widowControl w:val="0"/>
        <w:numPr>
          <w:ilvl w:val="0"/>
          <w:numId w:val="14"/>
        </w:numPr>
        <w:tabs>
          <w:tab w:val="left" w:pos="426"/>
          <w:tab w:val="left" w:pos="5208"/>
          <w:tab w:val="left" w:pos="6663"/>
        </w:tabs>
        <w:autoSpaceDE w:val="0"/>
        <w:autoSpaceDN w:val="0"/>
        <w:spacing w:before="120" w:after="120" w:line="295" w:lineRule="auto"/>
        <w:ind w:left="0" w:right="567" w:firstLine="0"/>
        <w:rPr>
          <w:lang w:val="sv-SE"/>
        </w:rPr>
      </w:pPr>
      <w:r w:rsidRPr="0010201F">
        <w:rPr>
          <w:lang w:val="sv-SE"/>
        </w:rPr>
        <w:t>Valaffischer får inte placeras i kurva, korsning, cykelövergång eller cirkulationsplats eller i övrigt så att sikten skyms för fordonsförare eller så att de skymmer vägmärken</w:t>
      </w:r>
      <w:r>
        <w:rPr>
          <w:rStyle w:val="Fotnotsreferens"/>
        </w:rPr>
        <w:footnoteReference w:id="1"/>
      </w:r>
      <w:r w:rsidRPr="0010201F">
        <w:rPr>
          <w:lang w:val="sv-SE"/>
        </w:rPr>
        <w:t xml:space="preserve"> Det ska alltid finnas en framkomlighet på minst 1,5 meter på gång- och cykelväg. </w:t>
      </w:r>
    </w:p>
    <w:p w14:paraId="1012C49D" w14:textId="77777777" w:rsidR="0010201F" w:rsidRPr="0010201F" w:rsidRDefault="0010201F" w:rsidP="005274DB">
      <w:pPr>
        <w:widowControl w:val="0"/>
        <w:numPr>
          <w:ilvl w:val="0"/>
          <w:numId w:val="14"/>
        </w:numPr>
        <w:tabs>
          <w:tab w:val="left" w:pos="426"/>
          <w:tab w:val="left" w:pos="5208"/>
          <w:tab w:val="left" w:pos="6663"/>
        </w:tabs>
        <w:autoSpaceDE w:val="0"/>
        <w:autoSpaceDN w:val="0"/>
        <w:spacing w:before="120" w:after="120" w:line="295" w:lineRule="auto"/>
        <w:ind w:left="0" w:right="567" w:firstLine="0"/>
        <w:rPr>
          <w:lang w:val="sv-SE"/>
        </w:rPr>
      </w:pPr>
      <w:r w:rsidRPr="0010201F">
        <w:rPr>
          <w:lang w:val="sv-SE"/>
        </w:rPr>
        <w:t>Affischerna ska underhållas och kontrolleras regelbundet. Vid hårda vindar och kraftig nederbörd ska de kollas direkt efter.</w:t>
      </w:r>
    </w:p>
    <w:p w14:paraId="3B0D6286" w14:textId="77777777" w:rsidR="0010201F" w:rsidRPr="0010201F" w:rsidRDefault="0010201F" w:rsidP="005274DB">
      <w:pPr>
        <w:pStyle w:val="Liststycke"/>
        <w:widowControl w:val="0"/>
        <w:numPr>
          <w:ilvl w:val="0"/>
          <w:numId w:val="14"/>
        </w:numPr>
        <w:tabs>
          <w:tab w:val="left" w:pos="426"/>
          <w:tab w:val="left" w:pos="1498"/>
          <w:tab w:val="left" w:pos="5208"/>
          <w:tab w:val="left" w:pos="6663"/>
        </w:tabs>
        <w:autoSpaceDE w:val="0"/>
        <w:autoSpaceDN w:val="0"/>
        <w:spacing w:before="120" w:after="120" w:line="295" w:lineRule="auto"/>
        <w:ind w:left="0" w:right="567" w:firstLine="0"/>
        <w:contextualSpacing w:val="0"/>
        <w:rPr>
          <w:lang w:val="sv-SE"/>
        </w:rPr>
      </w:pPr>
      <w:r w:rsidRPr="0010201F">
        <w:rPr>
          <w:lang w:val="sv-SE"/>
        </w:rPr>
        <w:t>Vandalisering, väderskador, klotter och annat ska åtgärdas dagligen så att anslagen information ser korrekt och välskött ut.</w:t>
      </w:r>
    </w:p>
    <w:p w14:paraId="324CD9DC" w14:textId="77777777" w:rsidR="003F6C3F" w:rsidRDefault="003F6C3F" w:rsidP="005274DB">
      <w:pPr>
        <w:pStyle w:val="Rubrik2"/>
        <w:tabs>
          <w:tab w:val="left" w:pos="6663"/>
        </w:tabs>
        <w:spacing w:before="120" w:after="120"/>
        <w:rPr>
          <w:b/>
          <w:bCs/>
          <w:sz w:val="20"/>
          <w:szCs w:val="20"/>
          <w:lang w:val="sv-SE"/>
        </w:rPr>
      </w:pPr>
    </w:p>
    <w:p w14:paraId="34B1DA39" w14:textId="50ADB02F" w:rsidR="0010201F" w:rsidRPr="003841CA" w:rsidRDefault="0010201F" w:rsidP="005274DB">
      <w:pPr>
        <w:pStyle w:val="Rubrik2"/>
        <w:tabs>
          <w:tab w:val="left" w:pos="6663"/>
        </w:tabs>
        <w:spacing w:before="120" w:after="120"/>
        <w:rPr>
          <w:b/>
          <w:bCs/>
          <w:sz w:val="24"/>
          <w:szCs w:val="24"/>
          <w:lang w:val="sv-SE"/>
        </w:rPr>
      </w:pPr>
      <w:r w:rsidRPr="003841CA">
        <w:rPr>
          <w:b/>
          <w:bCs/>
          <w:sz w:val="24"/>
          <w:szCs w:val="24"/>
          <w:lang w:val="sv-SE"/>
        </w:rPr>
        <w:t>Här</w:t>
      </w:r>
      <w:r w:rsidRPr="003841CA">
        <w:rPr>
          <w:b/>
          <w:bCs/>
          <w:spacing w:val="-6"/>
          <w:sz w:val="24"/>
          <w:szCs w:val="24"/>
          <w:lang w:val="sv-SE"/>
        </w:rPr>
        <w:t xml:space="preserve"> </w:t>
      </w:r>
      <w:r w:rsidRPr="003841CA">
        <w:rPr>
          <w:b/>
          <w:bCs/>
          <w:sz w:val="24"/>
          <w:szCs w:val="24"/>
          <w:lang w:val="sv-SE"/>
        </w:rPr>
        <w:t>får</w:t>
      </w:r>
      <w:r w:rsidRPr="003841CA">
        <w:rPr>
          <w:b/>
          <w:bCs/>
          <w:spacing w:val="-6"/>
          <w:sz w:val="24"/>
          <w:szCs w:val="24"/>
          <w:lang w:val="sv-SE"/>
        </w:rPr>
        <w:t xml:space="preserve"> </w:t>
      </w:r>
      <w:r w:rsidRPr="003841CA">
        <w:rPr>
          <w:b/>
          <w:bCs/>
          <w:sz w:val="24"/>
          <w:szCs w:val="24"/>
          <w:lang w:val="sv-SE"/>
        </w:rPr>
        <w:t>du</w:t>
      </w:r>
      <w:r w:rsidRPr="003841CA">
        <w:rPr>
          <w:b/>
          <w:bCs/>
          <w:spacing w:val="-6"/>
          <w:sz w:val="24"/>
          <w:szCs w:val="24"/>
          <w:lang w:val="sv-SE"/>
        </w:rPr>
        <w:t xml:space="preserve"> </w:t>
      </w:r>
      <w:r w:rsidRPr="003841CA">
        <w:rPr>
          <w:b/>
          <w:bCs/>
          <w:sz w:val="24"/>
          <w:szCs w:val="24"/>
          <w:lang w:val="sv-SE"/>
        </w:rPr>
        <w:t>sätta</w:t>
      </w:r>
      <w:r w:rsidRPr="003841CA">
        <w:rPr>
          <w:b/>
          <w:bCs/>
          <w:spacing w:val="-6"/>
          <w:sz w:val="24"/>
          <w:szCs w:val="24"/>
          <w:lang w:val="sv-SE"/>
        </w:rPr>
        <w:t xml:space="preserve"> </w:t>
      </w:r>
      <w:r w:rsidRPr="003841CA">
        <w:rPr>
          <w:b/>
          <w:bCs/>
          <w:sz w:val="24"/>
          <w:szCs w:val="24"/>
          <w:lang w:val="sv-SE"/>
        </w:rPr>
        <w:t>ut</w:t>
      </w:r>
      <w:r w:rsidRPr="003841CA">
        <w:rPr>
          <w:b/>
          <w:bCs/>
          <w:spacing w:val="-1"/>
          <w:sz w:val="24"/>
          <w:szCs w:val="24"/>
          <w:lang w:val="sv-SE"/>
        </w:rPr>
        <w:t xml:space="preserve"> </w:t>
      </w:r>
      <w:r w:rsidRPr="003841CA">
        <w:rPr>
          <w:b/>
          <w:bCs/>
          <w:spacing w:val="-2"/>
          <w:sz w:val="24"/>
          <w:szCs w:val="24"/>
          <w:lang w:val="sv-SE"/>
        </w:rPr>
        <w:t>affischställ</w:t>
      </w:r>
    </w:p>
    <w:p w14:paraId="260D9BB8" w14:textId="77777777" w:rsidR="0010201F" w:rsidRPr="00085CC0" w:rsidRDefault="0010201F" w:rsidP="005274DB">
      <w:pPr>
        <w:pStyle w:val="Brdtext"/>
        <w:tabs>
          <w:tab w:val="left" w:pos="6663"/>
        </w:tabs>
        <w:spacing w:before="120" w:after="120" w:line="300" w:lineRule="auto"/>
        <w:ind w:right="2161"/>
      </w:pPr>
      <w:r>
        <w:t>Klicka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respektive</w:t>
      </w:r>
      <w:r>
        <w:rPr>
          <w:spacing w:val="-2"/>
        </w:rPr>
        <w:t xml:space="preserve"> </w:t>
      </w:r>
      <w:r>
        <w:t>länk</w:t>
      </w:r>
      <w:r>
        <w:rPr>
          <w:spacing w:val="-1"/>
        </w:rPr>
        <w:t xml:space="preserve"> </w:t>
      </w:r>
      <w:r>
        <w:t>för</w:t>
      </w:r>
      <w:r>
        <w:rPr>
          <w:spacing w:val="-2"/>
        </w:rPr>
        <w:t xml:space="preserve"> </w:t>
      </w:r>
      <w:r>
        <w:t>att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tillåten</w:t>
      </w:r>
      <w:r>
        <w:rPr>
          <w:spacing w:val="-4"/>
        </w:rPr>
        <w:t xml:space="preserve"> </w:t>
      </w:r>
      <w:r>
        <w:t>yta.</w:t>
      </w:r>
      <w:r>
        <w:rPr>
          <w:spacing w:val="-4"/>
        </w:rPr>
        <w:t xml:space="preserve"> </w:t>
      </w:r>
      <w:r>
        <w:t xml:space="preserve"> Inga affischställ får finnas på gång- och cykelvägar inom dessa ytor.</w:t>
      </w:r>
    </w:p>
    <w:p w14:paraId="2D270AB4" w14:textId="77777777" w:rsidR="0010201F" w:rsidRPr="00085CC0" w:rsidRDefault="0010201F" w:rsidP="00306D1C">
      <w:pPr>
        <w:pStyle w:val="Brdtext"/>
        <w:tabs>
          <w:tab w:val="left" w:pos="6663"/>
        </w:tabs>
        <w:spacing w:before="79" w:line="300" w:lineRule="auto"/>
        <w:ind w:right="2161"/>
      </w:pPr>
    </w:p>
    <w:p w14:paraId="4DA01575" w14:textId="2CF6E58A" w:rsidR="005B1960" w:rsidRPr="00085CC0" w:rsidRDefault="004B17B8" w:rsidP="00306D1C">
      <w:pPr>
        <w:tabs>
          <w:tab w:val="left" w:pos="6663"/>
        </w:tabs>
        <w:rPr>
          <w:b/>
          <w:bCs/>
          <w:lang w:val="sv-SE"/>
        </w:rPr>
      </w:pPr>
      <w:r w:rsidRPr="00085CC0">
        <w:rPr>
          <w:lang w:val="sv-SE"/>
        </w:rPr>
        <w:t xml:space="preserve">1.  </w:t>
      </w:r>
      <w:hyperlink r:id="rId9" w:history="1">
        <w:r w:rsidRPr="00085CC0">
          <w:rPr>
            <w:rStyle w:val="Hyperlnk"/>
            <w:lang w:val="sv-SE"/>
          </w:rPr>
          <w:t xml:space="preserve">Sofia Albertina grönytor </w:t>
        </w:r>
        <w:r w:rsidRPr="00085CC0">
          <w:rPr>
            <w:rStyle w:val="Hyperlnk"/>
            <w:b/>
            <w:bCs/>
            <w:lang w:val="sv-SE"/>
          </w:rPr>
          <w:t>utmed</w:t>
        </w:r>
        <w:r w:rsidRPr="00085CC0">
          <w:rPr>
            <w:rStyle w:val="Hyperlnk"/>
            <w:lang w:val="sv-SE"/>
          </w:rPr>
          <w:t xml:space="preserve"> gångbanor</w:t>
        </w:r>
      </w:hyperlink>
      <w:r w:rsidR="00875AAF" w:rsidRPr="00085CC0">
        <w:rPr>
          <w:lang w:val="sv-SE"/>
        </w:rPr>
        <w:t xml:space="preserve"> </w:t>
      </w:r>
    </w:p>
    <w:p w14:paraId="1AD818BB" w14:textId="1163FC3A" w:rsidR="005A26D9" w:rsidRPr="00085CC0" w:rsidRDefault="005A26D9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 xml:space="preserve">2. </w:t>
      </w:r>
      <w:hyperlink r:id="rId10" w:history="1">
        <w:r w:rsidR="006C0915" w:rsidRPr="00085CC0">
          <w:rPr>
            <w:rStyle w:val="Hyperlnk"/>
            <w:lang w:val="sv-SE"/>
          </w:rPr>
          <w:t>Järnvägstorget på befintliga gräsmattor</w:t>
        </w:r>
      </w:hyperlink>
    </w:p>
    <w:p w14:paraId="09450062" w14:textId="16D0B514" w:rsidR="005A26D9" w:rsidRPr="00085CC0" w:rsidRDefault="005A26D9" w:rsidP="00306D1C">
      <w:pPr>
        <w:tabs>
          <w:tab w:val="left" w:pos="6663"/>
        </w:tabs>
        <w:rPr>
          <w:b/>
          <w:bCs/>
          <w:lang w:val="sv-SE"/>
        </w:rPr>
      </w:pPr>
      <w:r w:rsidRPr="00085CC0">
        <w:rPr>
          <w:lang w:val="sv-SE"/>
        </w:rPr>
        <w:t>3</w:t>
      </w:r>
      <w:r w:rsidRPr="00085CC0">
        <w:rPr>
          <w:color w:val="00B050"/>
          <w:lang w:val="sv-SE"/>
        </w:rPr>
        <w:t xml:space="preserve">. </w:t>
      </w:r>
      <w:hyperlink r:id="rId11" w:history="1">
        <w:r w:rsidR="006C0915" w:rsidRPr="00085CC0">
          <w:rPr>
            <w:rStyle w:val="Hyperlnk"/>
            <w:lang w:val="sv-SE"/>
          </w:rPr>
          <w:t>I Stadsparken utmed gångbana på gräsmatta.</w:t>
        </w:r>
      </w:hyperlink>
      <w:r w:rsidR="009426B6" w:rsidRPr="00085CC0">
        <w:rPr>
          <w:lang w:val="sv-SE"/>
        </w:rPr>
        <w:t xml:space="preserve"> </w:t>
      </w:r>
    </w:p>
    <w:p w14:paraId="3AA2E1CE" w14:textId="28235267" w:rsidR="005A26D9" w:rsidRPr="00085CC0" w:rsidRDefault="005A26D9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 xml:space="preserve">4. </w:t>
      </w:r>
      <w:r w:rsidR="002C2813" w:rsidRPr="00085CC0">
        <w:rPr>
          <w:lang w:val="sv-SE"/>
        </w:rPr>
        <w:t xml:space="preserve"> </w:t>
      </w:r>
      <w:hyperlink r:id="rId12" w:history="1">
        <w:r w:rsidR="006C0915" w:rsidRPr="00085CC0">
          <w:rPr>
            <w:rStyle w:val="Hyperlnk"/>
            <w:lang w:val="sv-SE"/>
          </w:rPr>
          <w:t>Grönytor mellan Varvsvägen 113 och 125</w:t>
        </w:r>
      </w:hyperlink>
      <w:r w:rsidR="006C0915" w:rsidRPr="00085CC0">
        <w:rPr>
          <w:lang w:val="sv-SE"/>
        </w:rPr>
        <w:t>.</w:t>
      </w:r>
    </w:p>
    <w:p w14:paraId="65EA193B" w14:textId="4A472908" w:rsidR="005A26D9" w:rsidRPr="00085CC0" w:rsidRDefault="00501D20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5</w:t>
      </w:r>
      <w:r w:rsidR="005A26D9" w:rsidRPr="00085CC0">
        <w:rPr>
          <w:lang w:val="sv-SE"/>
        </w:rPr>
        <w:t xml:space="preserve">. </w:t>
      </w:r>
      <w:hyperlink r:id="rId13" w:history="1">
        <w:r w:rsidR="006C0915" w:rsidRPr="00085CC0">
          <w:rPr>
            <w:rStyle w:val="Hyperlnk"/>
            <w:lang w:val="sv-SE"/>
          </w:rPr>
          <w:t xml:space="preserve">Grönyta vid korsning </w:t>
        </w:r>
        <w:proofErr w:type="spellStart"/>
        <w:r w:rsidR="006C0915" w:rsidRPr="00085CC0">
          <w:rPr>
            <w:rStyle w:val="Hyperlnk"/>
            <w:lang w:val="sv-SE"/>
          </w:rPr>
          <w:t>Löparegatan</w:t>
        </w:r>
        <w:proofErr w:type="spellEnd"/>
        <w:r w:rsidR="006C0915" w:rsidRPr="00085CC0">
          <w:rPr>
            <w:rStyle w:val="Hyperlnk"/>
            <w:lang w:val="sv-SE"/>
          </w:rPr>
          <w:t>-</w:t>
        </w:r>
        <w:proofErr w:type="spellStart"/>
        <w:r w:rsidR="006C0915" w:rsidRPr="00085CC0">
          <w:rPr>
            <w:rStyle w:val="Hyperlnk"/>
            <w:lang w:val="sv-SE"/>
          </w:rPr>
          <w:t>Svaneholmsgatan</w:t>
        </w:r>
        <w:proofErr w:type="spellEnd"/>
        <w:r w:rsidR="006C0915" w:rsidRPr="00085CC0">
          <w:rPr>
            <w:rStyle w:val="Hyperlnk"/>
            <w:lang w:val="sv-SE"/>
          </w:rPr>
          <w:t>-Skepparvägen</w:t>
        </w:r>
      </w:hyperlink>
    </w:p>
    <w:p w14:paraId="2CE8616D" w14:textId="6B3AD00A" w:rsidR="005A26D9" w:rsidRPr="00085CC0" w:rsidRDefault="00501D20" w:rsidP="00306D1C">
      <w:pPr>
        <w:tabs>
          <w:tab w:val="left" w:pos="6663"/>
        </w:tabs>
        <w:rPr>
          <w:color w:val="FF0000"/>
          <w:lang w:val="sv-SE"/>
        </w:rPr>
      </w:pPr>
      <w:r w:rsidRPr="00085CC0">
        <w:rPr>
          <w:lang w:val="sv-SE"/>
        </w:rPr>
        <w:t>6</w:t>
      </w:r>
      <w:r w:rsidR="005A26D9" w:rsidRPr="00085CC0">
        <w:rPr>
          <w:lang w:val="sv-SE"/>
        </w:rPr>
        <w:t xml:space="preserve">. </w:t>
      </w:r>
      <w:hyperlink r:id="rId14" w:history="1">
        <w:r w:rsidR="007540C5" w:rsidRPr="00085CC0">
          <w:rPr>
            <w:rStyle w:val="Hyperlnk"/>
            <w:lang w:val="sv-SE"/>
          </w:rPr>
          <w:t>Obebygg</w:t>
        </w:r>
        <w:r w:rsidR="00E56ADA" w:rsidRPr="00085CC0">
          <w:rPr>
            <w:rStyle w:val="Hyperlnk"/>
            <w:lang w:val="sv-SE"/>
          </w:rPr>
          <w:t>t</w:t>
        </w:r>
        <w:r w:rsidR="007540C5" w:rsidRPr="00085CC0">
          <w:rPr>
            <w:rStyle w:val="Hyperlnk"/>
            <w:lang w:val="sv-SE"/>
          </w:rPr>
          <w:t xml:space="preserve"> markområde på Ringvägens östra sida.</w:t>
        </w:r>
      </w:hyperlink>
    </w:p>
    <w:p w14:paraId="7AC2D65B" w14:textId="6416223F" w:rsidR="005A26D9" w:rsidRPr="00085CC0" w:rsidRDefault="00501D20" w:rsidP="00306D1C">
      <w:pPr>
        <w:tabs>
          <w:tab w:val="left" w:pos="6663"/>
        </w:tabs>
        <w:rPr>
          <w:color w:val="FF0000"/>
          <w:lang w:val="sv-SE"/>
        </w:rPr>
      </w:pPr>
      <w:r w:rsidRPr="00085CC0">
        <w:rPr>
          <w:lang w:val="sv-SE"/>
        </w:rPr>
        <w:lastRenderedPageBreak/>
        <w:t>7</w:t>
      </w:r>
      <w:r w:rsidR="005A26D9" w:rsidRPr="00085CC0">
        <w:rPr>
          <w:lang w:val="sv-SE"/>
        </w:rPr>
        <w:t xml:space="preserve">. </w:t>
      </w:r>
      <w:hyperlink r:id="rId15" w:history="1">
        <w:r w:rsidR="005A26D9" w:rsidRPr="00085CC0">
          <w:rPr>
            <w:rStyle w:val="Hyperlnk"/>
            <w:lang w:val="sv-SE"/>
          </w:rPr>
          <w:t>Grönområde vid Föreningsgatan som begränsas av Tegelbruksgatan – Ringvägen.</w:t>
        </w:r>
      </w:hyperlink>
      <w:r w:rsidR="005A26D9" w:rsidRPr="00085CC0">
        <w:rPr>
          <w:lang w:val="sv-SE"/>
        </w:rPr>
        <w:t xml:space="preserve"> </w:t>
      </w:r>
    </w:p>
    <w:p w14:paraId="4CDCD9DD" w14:textId="5C632D01" w:rsidR="005A26D9" w:rsidRPr="00085CC0" w:rsidRDefault="009A2B16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8</w:t>
      </w:r>
      <w:r w:rsidR="005A26D9" w:rsidRPr="00085CC0">
        <w:rPr>
          <w:lang w:val="sv-SE"/>
        </w:rPr>
        <w:t xml:space="preserve">. </w:t>
      </w:r>
      <w:hyperlink r:id="rId16" w:history="1">
        <w:r w:rsidR="005A26D9" w:rsidRPr="00085CC0">
          <w:rPr>
            <w:rStyle w:val="Hyperlnk"/>
            <w:lang w:val="sv-SE"/>
          </w:rPr>
          <w:t>Grönområdet vid korsningen Pumpgatan – Gränsgatan.</w:t>
        </w:r>
      </w:hyperlink>
      <w:r w:rsidR="005A26D9" w:rsidRPr="00085CC0">
        <w:rPr>
          <w:lang w:val="sv-SE"/>
        </w:rPr>
        <w:t xml:space="preserve"> </w:t>
      </w:r>
    </w:p>
    <w:p w14:paraId="191F0296" w14:textId="68F2208D" w:rsidR="005A26D9" w:rsidRPr="00085CC0" w:rsidRDefault="009A2B16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9</w:t>
      </w:r>
      <w:r w:rsidR="005A26D9" w:rsidRPr="00085CC0">
        <w:rPr>
          <w:lang w:val="sv-SE"/>
        </w:rPr>
        <w:t xml:space="preserve">. </w:t>
      </w:r>
      <w:hyperlink r:id="rId17" w:history="1">
        <w:r w:rsidR="005A26D9" w:rsidRPr="00085CC0">
          <w:rPr>
            <w:rStyle w:val="Hyperlnk"/>
            <w:lang w:val="sv-SE"/>
          </w:rPr>
          <w:t>Grönområdet mellan Kassakroken – Selma Lagerlöfs väg och Parkgatan.</w:t>
        </w:r>
      </w:hyperlink>
      <w:r w:rsidR="005A26D9" w:rsidRPr="00085CC0">
        <w:rPr>
          <w:lang w:val="sv-SE"/>
        </w:rPr>
        <w:t xml:space="preserve"> </w:t>
      </w:r>
    </w:p>
    <w:p w14:paraId="4C9679F6" w14:textId="4352E453" w:rsidR="005A26D9" w:rsidRPr="00085CC0" w:rsidRDefault="009A2B16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10</w:t>
      </w:r>
      <w:r w:rsidR="005A26D9" w:rsidRPr="00085CC0">
        <w:rPr>
          <w:lang w:val="sv-SE"/>
        </w:rPr>
        <w:t xml:space="preserve">. </w:t>
      </w:r>
      <w:hyperlink r:id="rId18" w:history="1">
        <w:r w:rsidR="005A26D9" w:rsidRPr="00085CC0">
          <w:rPr>
            <w:rStyle w:val="Hyperlnk"/>
            <w:lang w:val="sv-SE"/>
          </w:rPr>
          <w:t xml:space="preserve">Eriksgatans västra sida </w:t>
        </w:r>
        <w:r w:rsidR="00627D24" w:rsidRPr="00085CC0">
          <w:rPr>
            <w:rStyle w:val="Hyperlnk"/>
            <w:lang w:val="sv-SE"/>
          </w:rPr>
          <w:t>mellan</w:t>
        </w:r>
        <w:r w:rsidR="005A26D9" w:rsidRPr="00085CC0">
          <w:rPr>
            <w:rStyle w:val="Hyperlnk"/>
            <w:lang w:val="sv-SE"/>
          </w:rPr>
          <w:t xml:space="preserve"> Kasernplan</w:t>
        </w:r>
        <w:r w:rsidR="00627D24" w:rsidRPr="00085CC0">
          <w:rPr>
            <w:rStyle w:val="Hyperlnk"/>
            <w:lang w:val="sv-SE"/>
          </w:rPr>
          <w:t xml:space="preserve"> och Skolallén</w:t>
        </w:r>
        <w:r w:rsidR="005A26D9" w:rsidRPr="00085CC0">
          <w:rPr>
            <w:rStyle w:val="Hyperlnk"/>
            <w:lang w:val="sv-SE"/>
          </w:rPr>
          <w:t>.</w:t>
        </w:r>
      </w:hyperlink>
      <w:r w:rsidR="005A26D9" w:rsidRPr="00085CC0">
        <w:rPr>
          <w:lang w:val="sv-SE"/>
        </w:rPr>
        <w:t xml:space="preserve"> </w:t>
      </w:r>
    </w:p>
    <w:p w14:paraId="5FD08784" w14:textId="4F5F7E0B" w:rsidR="005A26D9" w:rsidRPr="00085CC0" w:rsidRDefault="005A26D9" w:rsidP="00306D1C">
      <w:pPr>
        <w:tabs>
          <w:tab w:val="left" w:pos="6663"/>
        </w:tabs>
        <w:rPr>
          <w:color w:val="FF0000"/>
          <w:lang w:val="sv-SE"/>
        </w:rPr>
      </w:pPr>
      <w:r w:rsidRPr="00085CC0">
        <w:rPr>
          <w:lang w:val="sv-SE"/>
        </w:rPr>
        <w:t>1</w:t>
      </w:r>
      <w:r w:rsidR="009A2B16" w:rsidRPr="00085CC0">
        <w:rPr>
          <w:lang w:val="sv-SE"/>
        </w:rPr>
        <w:t>1</w:t>
      </w:r>
      <w:r w:rsidRPr="00085CC0">
        <w:rPr>
          <w:lang w:val="sv-SE"/>
        </w:rPr>
        <w:t xml:space="preserve">. </w:t>
      </w:r>
      <w:hyperlink r:id="rId19" w:history="1">
        <w:r w:rsidRPr="00085CC0">
          <w:rPr>
            <w:rStyle w:val="Hyperlnk"/>
            <w:lang w:val="sv-SE"/>
          </w:rPr>
          <w:t xml:space="preserve">Längs Gröna Gångs norra sida vid </w:t>
        </w:r>
        <w:proofErr w:type="spellStart"/>
        <w:r w:rsidRPr="00085CC0">
          <w:rPr>
            <w:rStyle w:val="Hyperlnk"/>
            <w:lang w:val="sv-SE"/>
          </w:rPr>
          <w:t>Wrangelska</w:t>
        </w:r>
        <w:proofErr w:type="spellEnd"/>
        <w:r w:rsidRPr="00085CC0">
          <w:rPr>
            <w:rStyle w:val="Hyperlnk"/>
            <w:lang w:val="sv-SE"/>
          </w:rPr>
          <w:t xml:space="preserve"> parken</w:t>
        </w:r>
      </w:hyperlink>
      <w:r w:rsidR="00F20531" w:rsidRPr="00085CC0">
        <w:rPr>
          <w:color w:val="FF0000"/>
          <w:lang w:val="sv-SE"/>
        </w:rPr>
        <w:t xml:space="preserve"> </w:t>
      </w:r>
    </w:p>
    <w:p w14:paraId="3872B556" w14:textId="78389E3A" w:rsidR="005A26D9" w:rsidRPr="00085CC0" w:rsidRDefault="005A26D9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1</w:t>
      </w:r>
      <w:r w:rsidR="009A2B16" w:rsidRPr="00085CC0">
        <w:rPr>
          <w:lang w:val="sv-SE"/>
        </w:rPr>
        <w:t>2</w:t>
      </w:r>
      <w:r w:rsidRPr="00085CC0">
        <w:rPr>
          <w:lang w:val="sv-SE"/>
        </w:rPr>
        <w:t xml:space="preserve">. </w:t>
      </w:r>
      <w:hyperlink r:id="rId20" w:history="1">
        <w:r w:rsidRPr="00085CC0">
          <w:rPr>
            <w:rStyle w:val="Hyperlnk"/>
            <w:lang w:val="sv-SE"/>
          </w:rPr>
          <w:t>Grönområdet väster om Vallgatan vid korsningen med Fröjdenborgsgatan.</w:t>
        </w:r>
      </w:hyperlink>
      <w:r w:rsidRPr="00085CC0">
        <w:rPr>
          <w:lang w:val="sv-SE"/>
        </w:rPr>
        <w:t xml:space="preserve"> </w:t>
      </w:r>
    </w:p>
    <w:p w14:paraId="52429C23" w14:textId="1F6659A0" w:rsidR="005A26D9" w:rsidRPr="00085CC0" w:rsidRDefault="005A26D9" w:rsidP="00306D1C">
      <w:pPr>
        <w:tabs>
          <w:tab w:val="left" w:pos="6663"/>
        </w:tabs>
        <w:rPr>
          <w:color w:val="FF0000"/>
          <w:lang w:val="sv-SE"/>
        </w:rPr>
      </w:pPr>
      <w:r w:rsidRPr="00085CC0">
        <w:rPr>
          <w:lang w:val="sv-SE"/>
        </w:rPr>
        <w:t>1</w:t>
      </w:r>
      <w:r w:rsidR="00C60EED" w:rsidRPr="00085CC0">
        <w:rPr>
          <w:lang w:val="sv-SE"/>
        </w:rPr>
        <w:t>3</w:t>
      </w:r>
      <w:r w:rsidRPr="00085CC0">
        <w:rPr>
          <w:lang w:val="sv-SE"/>
        </w:rPr>
        <w:t xml:space="preserve">. </w:t>
      </w:r>
      <w:hyperlink r:id="rId21" w:history="1">
        <w:r w:rsidRPr="00085CC0">
          <w:rPr>
            <w:rStyle w:val="Hyperlnk"/>
            <w:lang w:val="sv-SE"/>
          </w:rPr>
          <w:t>Grönområde vid Gamla Vattentornet.</w:t>
        </w:r>
      </w:hyperlink>
      <w:r w:rsidR="00892D80" w:rsidRPr="00085CC0">
        <w:rPr>
          <w:lang w:val="sv-SE"/>
        </w:rPr>
        <w:t xml:space="preserve"> Observera fastighetsgränser med blå linje</w:t>
      </w:r>
      <w:r w:rsidR="00551CB3" w:rsidRPr="00085CC0">
        <w:rPr>
          <w:lang w:val="sv-SE"/>
        </w:rPr>
        <w:t xml:space="preserve">, norr om den blå linjen tillhör marken Landskronahem och är inte offentlig plats. </w:t>
      </w:r>
    </w:p>
    <w:p w14:paraId="47DCEBD6" w14:textId="2646C43C" w:rsidR="005A26D9" w:rsidRPr="00085CC0" w:rsidRDefault="005A26D9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1</w:t>
      </w:r>
      <w:r w:rsidR="00C60EED" w:rsidRPr="00085CC0">
        <w:rPr>
          <w:lang w:val="sv-SE"/>
        </w:rPr>
        <w:t>4</w:t>
      </w:r>
      <w:r w:rsidRPr="00085CC0">
        <w:rPr>
          <w:lang w:val="sv-SE"/>
        </w:rPr>
        <w:t xml:space="preserve">. </w:t>
      </w:r>
      <w:hyperlink r:id="rId22" w:history="1">
        <w:proofErr w:type="spellStart"/>
        <w:r w:rsidRPr="00085CC0">
          <w:rPr>
            <w:rStyle w:val="Hyperlnk"/>
            <w:lang w:val="sv-SE"/>
          </w:rPr>
          <w:t>Stenorsvägens</w:t>
        </w:r>
        <w:proofErr w:type="spellEnd"/>
        <w:r w:rsidRPr="00085CC0">
          <w:rPr>
            <w:rStyle w:val="Hyperlnk"/>
            <w:lang w:val="sv-SE"/>
          </w:rPr>
          <w:t xml:space="preserve"> östra sida mellan </w:t>
        </w:r>
        <w:proofErr w:type="spellStart"/>
        <w:r w:rsidRPr="00085CC0">
          <w:rPr>
            <w:rStyle w:val="Hyperlnk"/>
            <w:lang w:val="sv-SE"/>
          </w:rPr>
          <w:t>Skiftesvägen</w:t>
        </w:r>
        <w:proofErr w:type="spellEnd"/>
        <w:r w:rsidRPr="00085CC0">
          <w:rPr>
            <w:rStyle w:val="Hyperlnk"/>
            <w:lang w:val="sv-SE"/>
          </w:rPr>
          <w:t xml:space="preserve"> och Enoch Thulins väg.</w:t>
        </w:r>
      </w:hyperlink>
      <w:r w:rsidRPr="00085CC0">
        <w:rPr>
          <w:lang w:val="sv-SE"/>
        </w:rPr>
        <w:t xml:space="preserve"> </w:t>
      </w:r>
    </w:p>
    <w:p w14:paraId="7F2D749A" w14:textId="5FBF80DA" w:rsidR="005A26D9" w:rsidRPr="00085CC0" w:rsidRDefault="005A26D9" w:rsidP="00306D1C">
      <w:pPr>
        <w:tabs>
          <w:tab w:val="left" w:pos="6663"/>
        </w:tabs>
        <w:rPr>
          <w:b/>
          <w:bCs/>
          <w:lang w:val="sv-SE"/>
        </w:rPr>
      </w:pPr>
      <w:r w:rsidRPr="00085CC0">
        <w:rPr>
          <w:lang w:val="sv-SE"/>
        </w:rPr>
        <w:t>1</w:t>
      </w:r>
      <w:r w:rsidR="00C60EED" w:rsidRPr="00085CC0">
        <w:rPr>
          <w:lang w:val="sv-SE"/>
        </w:rPr>
        <w:t>5</w:t>
      </w:r>
      <w:hyperlink r:id="rId23" w:history="1">
        <w:r w:rsidRPr="00085CC0">
          <w:rPr>
            <w:rStyle w:val="Hyperlnk"/>
            <w:lang w:val="sv-SE"/>
          </w:rPr>
          <w:t xml:space="preserve">. Grönområdet vid </w:t>
        </w:r>
        <w:proofErr w:type="spellStart"/>
        <w:r w:rsidRPr="00085CC0">
          <w:rPr>
            <w:rStyle w:val="Hyperlnk"/>
            <w:lang w:val="sv-SE"/>
          </w:rPr>
          <w:t>Suellsgatans</w:t>
        </w:r>
        <w:proofErr w:type="spellEnd"/>
        <w:r w:rsidRPr="00085CC0">
          <w:rPr>
            <w:rStyle w:val="Hyperlnk"/>
            <w:lang w:val="sv-SE"/>
          </w:rPr>
          <w:t xml:space="preserve"> </w:t>
        </w:r>
        <w:proofErr w:type="spellStart"/>
        <w:r w:rsidRPr="00085CC0">
          <w:rPr>
            <w:rStyle w:val="Hyperlnk"/>
            <w:lang w:val="sv-SE"/>
          </w:rPr>
          <w:t>västa</w:t>
        </w:r>
        <w:proofErr w:type="spellEnd"/>
        <w:r w:rsidRPr="00085CC0">
          <w:rPr>
            <w:rStyle w:val="Hyperlnk"/>
            <w:lang w:val="sv-SE"/>
          </w:rPr>
          <w:t xml:space="preserve"> sida vid korsningen med Larvigatan.</w:t>
        </w:r>
      </w:hyperlink>
      <w:r w:rsidR="00FF5FB1" w:rsidRPr="00085CC0">
        <w:rPr>
          <w:lang w:val="sv-SE"/>
        </w:rPr>
        <w:t xml:space="preserve"> </w:t>
      </w:r>
      <w:r w:rsidRPr="00085CC0">
        <w:rPr>
          <w:lang w:val="sv-SE"/>
        </w:rPr>
        <w:t xml:space="preserve"> </w:t>
      </w:r>
    </w:p>
    <w:p w14:paraId="454F1FFA" w14:textId="62252967" w:rsidR="005A26D9" w:rsidRPr="00085CC0" w:rsidRDefault="005A26D9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1</w:t>
      </w:r>
      <w:r w:rsidR="00C60EED" w:rsidRPr="00085CC0">
        <w:rPr>
          <w:lang w:val="sv-SE"/>
        </w:rPr>
        <w:t>6</w:t>
      </w:r>
      <w:r w:rsidRPr="00085CC0">
        <w:rPr>
          <w:lang w:val="sv-SE"/>
        </w:rPr>
        <w:t xml:space="preserve">. </w:t>
      </w:r>
      <w:hyperlink r:id="rId24" w:history="1">
        <w:proofErr w:type="spellStart"/>
        <w:r w:rsidRPr="00085CC0">
          <w:rPr>
            <w:rStyle w:val="Hyperlnk"/>
            <w:lang w:val="sv-SE"/>
          </w:rPr>
          <w:t>Larviplan</w:t>
        </w:r>
        <w:proofErr w:type="spellEnd"/>
        <w:r w:rsidRPr="00085CC0">
          <w:rPr>
            <w:rStyle w:val="Hyperlnk"/>
            <w:lang w:val="sv-SE"/>
          </w:rPr>
          <w:t>.</w:t>
        </w:r>
      </w:hyperlink>
      <w:r w:rsidRPr="00085CC0">
        <w:rPr>
          <w:lang w:val="sv-SE"/>
        </w:rPr>
        <w:t xml:space="preserve"> </w:t>
      </w:r>
    </w:p>
    <w:p w14:paraId="59BBF611" w14:textId="59A2817E" w:rsidR="005A26D9" w:rsidRPr="00085CC0" w:rsidRDefault="005A26D9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1</w:t>
      </w:r>
      <w:r w:rsidR="00C60EED" w:rsidRPr="00085CC0">
        <w:rPr>
          <w:lang w:val="sv-SE"/>
        </w:rPr>
        <w:t>7</w:t>
      </w:r>
      <w:r w:rsidRPr="00085CC0">
        <w:rPr>
          <w:lang w:val="sv-SE"/>
        </w:rPr>
        <w:t xml:space="preserve">. </w:t>
      </w:r>
      <w:hyperlink r:id="rId25" w:history="1">
        <w:r w:rsidRPr="00085CC0">
          <w:rPr>
            <w:rStyle w:val="Hyperlnk"/>
            <w:lang w:val="sv-SE"/>
          </w:rPr>
          <w:t xml:space="preserve">Grönområdet vid </w:t>
        </w:r>
        <w:proofErr w:type="spellStart"/>
        <w:r w:rsidRPr="00085CC0">
          <w:rPr>
            <w:rStyle w:val="Hyperlnk"/>
            <w:lang w:val="sv-SE"/>
          </w:rPr>
          <w:t>Nyvångsgatans</w:t>
        </w:r>
        <w:proofErr w:type="spellEnd"/>
        <w:r w:rsidRPr="00085CC0">
          <w:rPr>
            <w:rStyle w:val="Hyperlnk"/>
            <w:lang w:val="sv-SE"/>
          </w:rPr>
          <w:t xml:space="preserve"> södra sida vid korsningen med Plantstigen.</w:t>
        </w:r>
      </w:hyperlink>
      <w:r w:rsidRPr="00085CC0">
        <w:rPr>
          <w:lang w:val="sv-SE"/>
        </w:rPr>
        <w:t xml:space="preserve"> </w:t>
      </w:r>
    </w:p>
    <w:p w14:paraId="7C3DBC26" w14:textId="78A4227B" w:rsidR="005A26D9" w:rsidRPr="00085CC0" w:rsidRDefault="00C60EED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18</w:t>
      </w:r>
      <w:r w:rsidR="005A26D9" w:rsidRPr="00085CC0">
        <w:rPr>
          <w:lang w:val="sv-SE"/>
        </w:rPr>
        <w:t xml:space="preserve">. </w:t>
      </w:r>
      <w:hyperlink r:id="rId26" w:history="1">
        <w:r w:rsidR="005A26D9" w:rsidRPr="00085CC0">
          <w:rPr>
            <w:rStyle w:val="Hyperlnk"/>
            <w:lang w:val="sv-SE"/>
          </w:rPr>
          <w:t>Löpargatans södra sida vid korsningen med Helsingborgsvägen.</w:t>
        </w:r>
      </w:hyperlink>
      <w:r w:rsidR="005A26D9" w:rsidRPr="00085CC0">
        <w:rPr>
          <w:lang w:val="sv-SE"/>
        </w:rPr>
        <w:t xml:space="preserve"> </w:t>
      </w:r>
    </w:p>
    <w:p w14:paraId="18C26458" w14:textId="72028F32" w:rsidR="005A26D9" w:rsidRPr="00085CC0" w:rsidRDefault="00C60EED" w:rsidP="00306D1C">
      <w:pPr>
        <w:tabs>
          <w:tab w:val="left" w:pos="6663"/>
        </w:tabs>
        <w:rPr>
          <w:b/>
          <w:bCs/>
          <w:lang w:val="sv-SE"/>
        </w:rPr>
      </w:pPr>
      <w:r w:rsidRPr="00085CC0">
        <w:rPr>
          <w:lang w:val="sv-SE"/>
        </w:rPr>
        <w:t>19</w:t>
      </w:r>
      <w:r w:rsidR="005A26D9" w:rsidRPr="00085CC0">
        <w:rPr>
          <w:lang w:val="sv-SE"/>
        </w:rPr>
        <w:t xml:space="preserve">. </w:t>
      </w:r>
      <w:hyperlink r:id="rId27" w:history="1">
        <w:r w:rsidR="005A26D9" w:rsidRPr="00085CC0">
          <w:rPr>
            <w:rStyle w:val="Hyperlnk"/>
            <w:lang w:val="sv-SE"/>
          </w:rPr>
          <w:t xml:space="preserve">Löpargatans västra sida mitt emot </w:t>
        </w:r>
        <w:proofErr w:type="spellStart"/>
        <w:r w:rsidR="005A26D9" w:rsidRPr="00085CC0">
          <w:rPr>
            <w:rStyle w:val="Hyperlnk"/>
            <w:lang w:val="sv-SE"/>
          </w:rPr>
          <w:t>kv</w:t>
        </w:r>
        <w:proofErr w:type="spellEnd"/>
        <w:r w:rsidR="005A26D9" w:rsidRPr="00085CC0">
          <w:rPr>
            <w:rStyle w:val="Hyperlnk"/>
            <w:lang w:val="sv-SE"/>
          </w:rPr>
          <w:t xml:space="preserve"> Tornet.</w:t>
        </w:r>
      </w:hyperlink>
      <w:r w:rsidR="005A26D9" w:rsidRPr="00085CC0">
        <w:rPr>
          <w:lang w:val="sv-SE"/>
        </w:rPr>
        <w:t xml:space="preserve"> </w:t>
      </w:r>
    </w:p>
    <w:p w14:paraId="46745323" w14:textId="3C1FCBAC" w:rsidR="005A26D9" w:rsidRPr="00085CC0" w:rsidRDefault="00C60EED" w:rsidP="00306D1C">
      <w:pPr>
        <w:tabs>
          <w:tab w:val="left" w:pos="6663"/>
        </w:tabs>
        <w:rPr>
          <w:color w:val="FF0000"/>
          <w:lang w:val="sv-SE"/>
        </w:rPr>
      </w:pPr>
      <w:r w:rsidRPr="00085CC0">
        <w:rPr>
          <w:lang w:val="sv-SE"/>
        </w:rPr>
        <w:t>20</w:t>
      </w:r>
      <w:r w:rsidR="005A26D9" w:rsidRPr="00085CC0">
        <w:rPr>
          <w:lang w:val="sv-SE"/>
        </w:rPr>
        <w:t xml:space="preserve">. </w:t>
      </w:r>
      <w:hyperlink r:id="rId28" w:history="1">
        <w:r w:rsidR="005A26D9" w:rsidRPr="00085CC0">
          <w:rPr>
            <w:rStyle w:val="Hyperlnk"/>
            <w:lang w:val="sv-SE"/>
          </w:rPr>
          <w:t xml:space="preserve">Markområdet utefter </w:t>
        </w:r>
        <w:proofErr w:type="spellStart"/>
        <w:r w:rsidR="005A26D9" w:rsidRPr="00085CC0">
          <w:rPr>
            <w:rStyle w:val="Hyperlnk"/>
            <w:lang w:val="sv-SE"/>
          </w:rPr>
          <w:t>Erikstorpsvägens</w:t>
        </w:r>
        <w:proofErr w:type="spellEnd"/>
        <w:r w:rsidR="005A26D9" w:rsidRPr="00085CC0">
          <w:rPr>
            <w:rStyle w:val="Hyperlnk"/>
            <w:lang w:val="sv-SE"/>
          </w:rPr>
          <w:t xml:space="preserve"> östra sida vid </w:t>
        </w:r>
        <w:proofErr w:type="spellStart"/>
        <w:r w:rsidR="005A26D9" w:rsidRPr="00085CC0">
          <w:rPr>
            <w:rStyle w:val="Hyperlnk"/>
            <w:lang w:val="sv-SE"/>
          </w:rPr>
          <w:t>kv</w:t>
        </w:r>
        <w:proofErr w:type="spellEnd"/>
        <w:r w:rsidR="005A26D9" w:rsidRPr="00085CC0">
          <w:rPr>
            <w:rStyle w:val="Hyperlnk"/>
            <w:lang w:val="sv-SE"/>
          </w:rPr>
          <w:t xml:space="preserve"> Fregatten.</w:t>
        </w:r>
      </w:hyperlink>
      <w:r w:rsidR="00965AE4" w:rsidRPr="00085CC0">
        <w:rPr>
          <w:lang w:val="sv-SE"/>
        </w:rPr>
        <w:t xml:space="preserve"> (Grönyta mellan Bästemansgatan och Norra Fiskehamnsgatan)</w:t>
      </w:r>
      <w:r w:rsidR="005A26D9" w:rsidRPr="00085CC0">
        <w:rPr>
          <w:lang w:val="sv-SE"/>
        </w:rPr>
        <w:t xml:space="preserve"> </w:t>
      </w:r>
    </w:p>
    <w:p w14:paraId="40AD1313" w14:textId="673C5E68" w:rsidR="005A26D9" w:rsidRPr="00085CC0" w:rsidRDefault="005A26D9" w:rsidP="00306D1C">
      <w:pPr>
        <w:tabs>
          <w:tab w:val="left" w:pos="6663"/>
        </w:tabs>
        <w:rPr>
          <w:b/>
          <w:bCs/>
          <w:lang w:val="sv-SE"/>
        </w:rPr>
      </w:pPr>
      <w:r w:rsidRPr="00085CC0">
        <w:rPr>
          <w:lang w:val="sv-SE"/>
        </w:rPr>
        <w:t>2</w:t>
      </w:r>
      <w:r w:rsidR="000E122B" w:rsidRPr="00085CC0">
        <w:rPr>
          <w:lang w:val="sv-SE"/>
        </w:rPr>
        <w:t>1</w:t>
      </w:r>
      <w:r w:rsidRPr="00085CC0">
        <w:rPr>
          <w:lang w:val="sv-SE"/>
        </w:rPr>
        <w:t xml:space="preserve">. </w:t>
      </w:r>
      <w:hyperlink r:id="rId29" w:history="1">
        <w:proofErr w:type="spellStart"/>
        <w:r w:rsidRPr="00085CC0">
          <w:rPr>
            <w:rStyle w:val="Hyperlnk"/>
            <w:lang w:val="sv-SE"/>
          </w:rPr>
          <w:t>Stenorsvägen</w:t>
        </w:r>
        <w:proofErr w:type="spellEnd"/>
        <w:r w:rsidRPr="00085CC0">
          <w:rPr>
            <w:rStyle w:val="Hyperlnk"/>
            <w:lang w:val="sv-SE"/>
          </w:rPr>
          <w:t xml:space="preserve"> söder om Puls Arena.</w:t>
        </w:r>
      </w:hyperlink>
      <w:r w:rsidR="009B518A" w:rsidRPr="00085CC0">
        <w:rPr>
          <w:lang w:val="sv-SE"/>
        </w:rPr>
        <w:t xml:space="preserve"> </w:t>
      </w:r>
      <w:r w:rsidRPr="00085CC0">
        <w:rPr>
          <w:lang w:val="sv-SE"/>
        </w:rPr>
        <w:t xml:space="preserve"> </w:t>
      </w:r>
    </w:p>
    <w:p w14:paraId="024A87A5" w14:textId="058872EC" w:rsidR="005A26D9" w:rsidRPr="00085CC0" w:rsidRDefault="005A26D9" w:rsidP="00306D1C">
      <w:pPr>
        <w:tabs>
          <w:tab w:val="left" w:pos="6663"/>
        </w:tabs>
        <w:rPr>
          <w:b/>
          <w:bCs/>
          <w:lang w:val="sv-SE"/>
        </w:rPr>
      </w:pPr>
      <w:r w:rsidRPr="00085CC0">
        <w:rPr>
          <w:lang w:val="sv-SE"/>
        </w:rPr>
        <w:t>2</w:t>
      </w:r>
      <w:r w:rsidR="000E122B" w:rsidRPr="00085CC0">
        <w:rPr>
          <w:lang w:val="sv-SE"/>
        </w:rPr>
        <w:t>2</w:t>
      </w:r>
      <w:r w:rsidRPr="00085CC0">
        <w:rPr>
          <w:lang w:val="sv-SE"/>
        </w:rPr>
        <w:t xml:space="preserve">. </w:t>
      </w:r>
      <w:hyperlink r:id="rId30" w:history="1">
        <w:r w:rsidRPr="00085CC0">
          <w:rPr>
            <w:rStyle w:val="Hyperlnk"/>
            <w:lang w:val="sv-SE"/>
          </w:rPr>
          <w:t>Emaljgatans norra sida vid korsningen med Idrottsvägen.</w:t>
        </w:r>
      </w:hyperlink>
      <w:r w:rsidR="00120A8D" w:rsidRPr="00085CC0">
        <w:rPr>
          <w:lang w:val="sv-SE"/>
        </w:rPr>
        <w:t xml:space="preserve"> </w:t>
      </w:r>
    </w:p>
    <w:p w14:paraId="111DF208" w14:textId="738D0F14" w:rsidR="005A26D9" w:rsidRPr="00085CC0" w:rsidRDefault="005A26D9" w:rsidP="00306D1C">
      <w:pPr>
        <w:tabs>
          <w:tab w:val="left" w:pos="6663"/>
        </w:tabs>
        <w:rPr>
          <w:b/>
          <w:bCs/>
          <w:lang w:val="sv-SE"/>
        </w:rPr>
      </w:pPr>
      <w:r w:rsidRPr="00085CC0">
        <w:rPr>
          <w:lang w:val="sv-SE"/>
        </w:rPr>
        <w:t>2</w:t>
      </w:r>
      <w:r w:rsidR="000E122B" w:rsidRPr="00085CC0">
        <w:rPr>
          <w:lang w:val="sv-SE"/>
        </w:rPr>
        <w:t>3</w:t>
      </w:r>
      <w:r w:rsidRPr="00085CC0">
        <w:rPr>
          <w:lang w:val="sv-SE"/>
        </w:rPr>
        <w:t xml:space="preserve">. </w:t>
      </w:r>
      <w:hyperlink r:id="rId31" w:history="1">
        <w:r w:rsidRPr="00085CC0">
          <w:rPr>
            <w:rStyle w:val="Hyperlnk"/>
            <w:lang w:val="sv-SE"/>
          </w:rPr>
          <w:t xml:space="preserve">Idrottsvägens västra sida. </w:t>
        </w:r>
        <w:r w:rsidR="00F20531" w:rsidRPr="00085CC0">
          <w:rPr>
            <w:rStyle w:val="Hyperlnk"/>
            <w:lang w:val="sv-SE"/>
          </w:rPr>
          <w:t xml:space="preserve">Hjalmar </w:t>
        </w:r>
        <w:proofErr w:type="spellStart"/>
        <w:r w:rsidR="00F20531" w:rsidRPr="00085CC0">
          <w:rPr>
            <w:rStyle w:val="Hyperlnk"/>
            <w:lang w:val="sv-SE"/>
          </w:rPr>
          <w:t>branting</w:t>
        </w:r>
        <w:proofErr w:type="spellEnd"/>
      </w:hyperlink>
      <w:r w:rsidR="008C4253" w:rsidRPr="00085CC0">
        <w:rPr>
          <w:lang w:val="sv-SE"/>
        </w:rPr>
        <w:t xml:space="preserve"> </w:t>
      </w:r>
    </w:p>
    <w:p w14:paraId="626845F3" w14:textId="701FE611" w:rsidR="00276C9A" w:rsidRPr="00085CC0" w:rsidRDefault="005A26D9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2</w:t>
      </w:r>
      <w:r w:rsidR="000E122B" w:rsidRPr="00085CC0">
        <w:rPr>
          <w:lang w:val="sv-SE"/>
        </w:rPr>
        <w:t>4</w:t>
      </w:r>
      <w:r w:rsidRPr="00085CC0">
        <w:rPr>
          <w:lang w:val="sv-SE"/>
        </w:rPr>
        <w:t xml:space="preserve">. </w:t>
      </w:r>
      <w:hyperlink r:id="rId32" w:history="1">
        <w:r w:rsidRPr="00085CC0">
          <w:rPr>
            <w:rStyle w:val="Hyperlnk"/>
            <w:color w:val="0070C0"/>
            <w:lang w:val="sv-SE"/>
          </w:rPr>
          <w:t>Söderledens</w:t>
        </w:r>
        <w:r w:rsidRPr="00085CC0">
          <w:rPr>
            <w:rStyle w:val="Hyperlnk"/>
            <w:lang w:val="sv-SE"/>
          </w:rPr>
          <w:t xml:space="preserve"> västra sida strax söder om Nya Brandstationen.</w:t>
        </w:r>
      </w:hyperlink>
      <w:r w:rsidRPr="00085CC0">
        <w:rPr>
          <w:lang w:val="sv-SE"/>
        </w:rPr>
        <w:t xml:space="preserve"> </w:t>
      </w:r>
    </w:p>
    <w:p w14:paraId="5193E729" w14:textId="3B4F4E2F" w:rsidR="00750940" w:rsidRPr="00085CC0" w:rsidRDefault="005A26D9" w:rsidP="00306D1C">
      <w:pPr>
        <w:tabs>
          <w:tab w:val="left" w:pos="6663"/>
        </w:tabs>
        <w:rPr>
          <w:color w:val="FF0000"/>
          <w:lang w:val="sv-SE"/>
        </w:rPr>
      </w:pPr>
      <w:bookmarkStart w:id="0" w:name="_Hlk208480443"/>
      <w:r w:rsidRPr="00085CC0">
        <w:rPr>
          <w:lang w:val="sv-SE"/>
        </w:rPr>
        <w:t>2</w:t>
      </w:r>
      <w:r w:rsidR="000E122B" w:rsidRPr="00085CC0">
        <w:rPr>
          <w:lang w:val="sv-SE"/>
        </w:rPr>
        <w:t>5</w:t>
      </w:r>
      <w:r w:rsidRPr="00085CC0">
        <w:rPr>
          <w:lang w:val="sv-SE"/>
        </w:rPr>
        <w:t xml:space="preserve">. </w:t>
      </w:r>
      <w:hyperlink r:id="rId33" w:history="1">
        <w:r w:rsidRPr="00085CC0">
          <w:rPr>
            <w:rStyle w:val="Hyperlnk"/>
            <w:color w:val="0070C0"/>
            <w:lang w:val="sv-SE"/>
          </w:rPr>
          <w:t>Hven, Bäckvikens hamn</w:t>
        </w:r>
      </w:hyperlink>
      <w:r w:rsidRPr="00085CC0">
        <w:rPr>
          <w:color w:val="0070C0"/>
          <w:lang w:val="sv-SE"/>
        </w:rPr>
        <w:t xml:space="preserve">. </w:t>
      </w:r>
    </w:p>
    <w:p w14:paraId="32377D81" w14:textId="7325954B" w:rsidR="00320CB9" w:rsidRPr="00085CC0" w:rsidRDefault="005A26D9" w:rsidP="00306D1C">
      <w:pPr>
        <w:tabs>
          <w:tab w:val="left" w:pos="6663"/>
        </w:tabs>
        <w:rPr>
          <w:color w:val="FF0000"/>
          <w:lang w:val="sv-SE"/>
        </w:rPr>
      </w:pPr>
      <w:r w:rsidRPr="00085CC0">
        <w:rPr>
          <w:lang w:val="sv-SE"/>
        </w:rPr>
        <w:t>2</w:t>
      </w:r>
      <w:r w:rsidR="00750940" w:rsidRPr="00085CC0">
        <w:rPr>
          <w:lang w:val="sv-SE"/>
        </w:rPr>
        <w:t>6</w:t>
      </w:r>
      <w:r w:rsidRPr="00085CC0">
        <w:rPr>
          <w:lang w:val="sv-SE"/>
        </w:rPr>
        <w:t xml:space="preserve">. </w:t>
      </w:r>
      <w:hyperlink r:id="rId34" w:history="1">
        <w:r w:rsidRPr="00085CC0">
          <w:rPr>
            <w:rStyle w:val="Hyperlnk"/>
            <w:lang w:val="sv-SE"/>
          </w:rPr>
          <w:t>Hven, Tunaparken</w:t>
        </w:r>
      </w:hyperlink>
      <w:r w:rsidRPr="00085CC0">
        <w:rPr>
          <w:lang w:val="sv-SE"/>
        </w:rPr>
        <w:t xml:space="preserve">. </w:t>
      </w:r>
    </w:p>
    <w:bookmarkEnd w:id="0"/>
    <w:p w14:paraId="6289DCF4" w14:textId="464956CA" w:rsidR="00320CB9" w:rsidRPr="00085CC0" w:rsidRDefault="004C6CBA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2</w:t>
      </w:r>
      <w:r w:rsidR="00750940" w:rsidRPr="00085CC0">
        <w:rPr>
          <w:lang w:val="sv-SE"/>
        </w:rPr>
        <w:t>7</w:t>
      </w:r>
      <w:r w:rsidR="005A26D9" w:rsidRPr="00085CC0">
        <w:rPr>
          <w:lang w:val="sv-SE"/>
        </w:rPr>
        <w:t xml:space="preserve">. </w:t>
      </w:r>
      <w:hyperlink r:id="rId35" w:history="1">
        <w:r w:rsidR="005A26D9" w:rsidRPr="00085CC0">
          <w:rPr>
            <w:rStyle w:val="Hyperlnk"/>
            <w:lang w:val="sv-SE"/>
          </w:rPr>
          <w:t>Häljarp, planteringen vid Olofstorpsvägens norra sida vid korsningen med Ekvägen.</w:t>
        </w:r>
      </w:hyperlink>
      <w:r w:rsidR="005A26D9" w:rsidRPr="00085CC0">
        <w:rPr>
          <w:lang w:val="sv-SE"/>
        </w:rPr>
        <w:t xml:space="preserve"> </w:t>
      </w:r>
    </w:p>
    <w:p w14:paraId="1B7B5E3B" w14:textId="7B538515" w:rsidR="00320CB9" w:rsidRPr="00085CC0" w:rsidRDefault="004C6CBA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lastRenderedPageBreak/>
        <w:t>2</w:t>
      </w:r>
      <w:r w:rsidR="00750940" w:rsidRPr="00085CC0">
        <w:rPr>
          <w:lang w:val="sv-SE"/>
        </w:rPr>
        <w:t>8</w:t>
      </w:r>
      <w:r w:rsidR="005A26D9" w:rsidRPr="00085CC0">
        <w:rPr>
          <w:lang w:val="sv-SE"/>
        </w:rPr>
        <w:t xml:space="preserve">. </w:t>
      </w:r>
      <w:hyperlink r:id="rId36" w:history="1">
        <w:r w:rsidR="005A26D9" w:rsidRPr="00085CC0">
          <w:rPr>
            <w:rStyle w:val="Hyperlnk"/>
            <w:lang w:val="sv-SE"/>
          </w:rPr>
          <w:t>Häljarp, planteringen vid Skogsvägens södra sida vid korsningen med Lummerstigen.</w:t>
        </w:r>
      </w:hyperlink>
      <w:r w:rsidR="005A26D9" w:rsidRPr="00085CC0">
        <w:rPr>
          <w:lang w:val="sv-SE"/>
        </w:rPr>
        <w:t xml:space="preserve"> </w:t>
      </w:r>
    </w:p>
    <w:p w14:paraId="61A0A5A5" w14:textId="0D67C156" w:rsidR="00320CB9" w:rsidRPr="00085CC0" w:rsidRDefault="00750940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29</w:t>
      </w:r>
      <w:r w:rsidR="005A26D9" w:rsidRPr="00085CC0">
        <w:rPr>
          <w:lang w:val="sv-SE"/>
        </w:rPr>
        <w:t xml:space="preserve">. </w:t>
      </w:r>
      <w:hyperlink r:id="rId37" w:history="1">
        <w:r w:rsidR="005A26D9" w:rsidRPr="00085CC0">
          <w:rPr>
            <w:rStyle w:val="Hyperlnk"/>
            <w:lang w:val="sv-SE"/>
          </w:rPr>
          <w:t xml:space="preserve">Asmundtorp, grönområdet söder om Stationsvägen </w:t>
        </w:r>
        <w:r w:rsidR="00320CB9" w:rsidRPr="00085CC0">
          <w:rPr>
            <w:rStyle w:val="Hyperlnk"/>
            <w:lang w:val="sv-SE"/>
          </w:rPr>
          <w:t>3-7</w:t>
        </w:r>
      </w:hyperlink>
      <w:r w:rsidR="005A26D9" w:rsidRPr="00085CC0">
        <w:rPr>
          <w:lang w:val="sv-SE"/>
        </w:rPr>
        <w:t xml:space="preserve">. </w:t>
      </w:r>
    </w:p>
    <w:p w14:paraId="4795110C" w14:textId="68B66D34" w:rsidR="00320CB9" w:rsidRPr="00085CC0" w:rsidRDefault="005A26D9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3</w:t>
      </w:r>
      <w:r w:rsidR="00750940" w:rsidRPr="00085CC0">
        <w:rPr>
          <w:lang w:val="sv-SE"/>
        </w:rPr>
        <w:t>0</w:t>
      </w:r>
      <w:r w:rsidRPr="00085CC0">
        <w:rPr>
          <w:lang w:val="sv-SE"/>
        </w:rPr>
        <w:t xml:space="preserve">. </w:t>
      </w:r>
      <w:hyperlink r:id="rId38" w:history="1">
        <w:r w:rsidRPr="00085CC0">
          <w:rPr>
            <w:rStyle w:val="Hyperlnk"/>
            <w:lang w:val="sv-SE"/>
          </w:rPr>
          <w:t xml:space="preserve">Asmundtorp, grönområdet vid </w:t>
        </w:r>
        <w:proofErr w:type="spellStart"/>
        <w:r w:rsidRPr="00085CC0">
          <w:rPr>
            <w:rStyle w:val="Hyperlnk"/>
            <w:lang w:val="sv-SE"/>
          </w:rPr>
          <w:t>Norrenäsvägen</w:t>
        </w:r>
        <w:proofErr w:type="spellEnd"/>
        <w:r w:rsidRPr="00085CC0">
          <w:rPr>
            <w:rStyle w:val="Hyperlnk"/>
            <w:lang w:val="sv-SE"/>
          </w:rPr>
          <w:t xml:space="preserve"> och snett emot gamla medborgarhuset.</w:t>
        </w:r>
      </w:hyperlink>
      <w:r w:rsidRPr="00085CC0">
        <w:rPr>
          <w:lang w:val="sv-SE"/>
        </w:rPr>
        <w:t xml:space="preserve"> </w:t>
      </w:r>
    </w:p>
    <w:p w14:paraId="0AB69351" w14:textId="2819F402" w:rsidR="00320CB9" w:rsidRPr="00085CC0" w:rsidRDefault="005A26D9" w:rsidP="00306D1C">
      <w:pPr>
        <w:tabs>
          <w:tab w:val="left" w:pos="6663"/>
        </w:tabs>
        <w:rPr>
          <w:lang w:val="sv-SE"/>
        </w:rPr>
      </w:pPr>
      <w:r w:rsidRPr="00085CC0">
        <w:rPr>
          <w:lang w:val="sv-SE"/>
        </w:rPr>
        <w:t>3</w:t>
      </w:r>
      <w:r w:rsidR="00750940" w:rsidRPr="00085CC0">
        <w:rPr>
          <w:lang w:val="sv-SE"/>
        </w:rPr>
        <w:t>1</w:t>
      </w:r>
      <w:r w:rsidRPr="00085CC0">
        <w:rPr>
          <w:lang w:val="sv-SE"/>
        </w:rPr>
        <w:t xml:space="preserve">. </w:t>
      </w:r>
      <w:hyperlink r:id="rId39" w:history="1">
        <w:r w:rsidRPr="00085CC0">
          <w:rPr>
            <w:rStyle w:val="Hyperlnk"/>
            <w:lang w:val="sv-SE"/>
          </w:rPr>
          <w:t xml:space="preserve">Glumslöv, grönområdet mellan </w:t>
        </w:r>
        <w:proofErr w:type="spellStart"/>
        <w:r w:rsidRPr="00085CC0">
          <w:rPr>
            <w:rStyle w:val="Hyperlnk"/>
            <w:lang w:val="sv-SE"/>
          </w:rPr>
          <w:t>Glumslövsvägen</w:t>
        </w:r>
        <w:proofErr w:type="spellEnd"/>
        <w:r w:rsidRPr="00085CC0">
          <w:rPr>
            <w:rStyle w:val="Hyperlnk"/>
            <w:lang w:val="sv-SE"/>
          </w:rPr>
          <w:t xml:space="preserve"> och </w:t>
        </w:r>
        <w:proofErr w:type="spellStart"/>
        <w:r w:rsidRPr="00085CC0">
          <w:rPr>
            <w:rStyle w:val="Hyperlnk"/>
            <w:lang w:val="sv-SE"/>
          </w:rPr>
          <w:t>Vipevägen</w:t>
        </w:r>
        <w:proofErr w:type="spellEnd"/>
        <w:r w:rsidRPr="00085CC0">
          <w:rPr>
            <w:rStyle w:val="Hyperlnk"/>
            <w:lang w:val="sv-SE"/>
          </w:rPr>
          <w:t>.</w:t>
        </w:r>
      </w:hyperlink>
      <w:r w:rsidRPr="00085CC0">
        <w:rPr>
          <w:lang w:val="sv-SE"/>
        </w:rPr>
        <w:t xml:space="preserve"> </w:t>
      </w:r>
    </w:p>
    <w:p w14:paraId="297EDD75" w14:textId="5EAD7690" w:rsidR="008C5D7D" w:rsidRPr="00085CC0" w:rsidRDefault="005A26D9" w:rsidP="00306D1C">
      <w:pPr>
        <w:tabs>
          <w:tab w:val="left" w:pos="6663"/>
        </w:tabs>
        <w:rPr>
          <w:b/>
          <w:bCs/>
          <w:lang w:val="sv-SE"/>
        </w:rPr>
      </w:pPr>
      <w:r w:rsidRPr="00085CC0">
        <w:rPr>
          <w:lang w:val="sv-SE"/>
        </w:rPr>
        <w:t>3</w:t>
      </w:r>
      <w:r w:rsidR="00750940" w:rsidRPr="00085CC0">
        <w:rPr>
          <w:lang w:val="sv-SE"/>
        </w:rPr>
        <w:t>2</w:t>
      </w:r>
      <w:r w:rsidRPr="00085CC0">
        <w:rPr>
          <w:lang w:val="sv-SE"/>
        </w:rPr>
        <w:t xml:space="preserve">. </w:t>
      </w:r>
      <w:hyperlink r:id="rId40" w:history="1">
        <w:r w:rsidR="004B0497" w:rsidRPr="00085CC0">
          <w:rPr>
            <w:rStyle w:val="Hyperlnk"/>
            <w:lang w:val="sv-SE"/>
          </w:rPr>
          <w:t>Glumslöv, vid skolan</w:t>
        </w:r>
      </w:hyperlink>
      <w:r w:rsidR="004B0497" w:rsidRPr="00085CC0">
        <w:rPr>
          <w:color w:val="FF0000"/>
          <w:lang w:val="sv-SE"/>
        </w:rPr>
        <w:t xml:space="preserve"> </w:t>
      </w:r>
    </w:p>
    <w:p w14:paraId="4EC34EF9" w14:textId="77777777" w:rsidR="0010201F" w:rsidRDefault="0010201F" w:rsidP="00085CC0">
      <w:pPr>
        <w:pStyle w:val="Rubrik1"/>
        <w:tabs>
          <w:tab w:val="left" w:pos="7938"/>
        </w:tabs>
        <w:ind w:left="284" w:hanging="284"/>
        <w:rPr>
          <w:b/>
          <w:bCs/>
          <w:sz w:val="24"/>
          <w:szCs w:val="24"/>
          <w:lang w:val="sv-SE"/>
        </w:rPr>
      </w:pPr>
      <w:r w:rsidRPr="00C46DD8">
        <w:rPr>
          <w:b/>
          <w:bCs/>
          <w:sz w:val="24"/>
          <w:szCs w:val="24"/>
          <w:lang w:val="sv-SE"/>
        </w:rPr>
        <w:t>Affischering på stolpar</w:t>
      </w:r>
    </w:p>
    <w:p w14:paraId="650BC355" w14:textId="58682A7C" w:rsidR="007B7137" w:rsidRPr="007B7137" w:rsidRDefault="007B7137" w:rsidP="007B7137">
      <w:pPr>
        <w:rPr>
          <w:lang w:val="sv-SE"/>
        </w:rPr>
      </w:pPr>
      <w:r w:rsidRPr="007B7137">
        <w:rPr>
          <w:lang w:val="sv-SE"/>
        </w:rPr>
        <w:t>Uppsättning</w:t>
      </w:r>
      <w:r w:rsidRPr="007B7137">
        <w:rPr>
          <w:spacing w:val="-3"/>
          <w:lang w:val="sv-SE"/>
        </w:rPr>
        <w:t xml:space="preserve"> </w:t>
      </w:r>
      <w:r w:rsidRPr="007B7137">
        <w:rPr>
          <w:lang w:val="sv-SE"/>
        </w:rPr>
        <w:t>av affischer</w:t>
      </w:r>
      <w:r w:rsidRPr="007B7137">
        <w:rPr>
          <w:spacing w:val="-1"/>
          <w:lang w:val="sv-SE"/>
        </w:rPr>
        <w:t xml:space="preserve"> </w:t>
      </w:r>
      <w:r w:rsidRPr="007B7137">
        <w:rPr>
          <w:lang w:val="sv-SE"/>
        </w:rPr>
        <w:t>kan</w:t>
      </w:r>
      <w:r w:rsidRPr="007B7137">
        <w:rPr>
          <w:spacing w:val="-8"/>
          <w:lang w:val="sv-SE"/>
        </w:rPr>
        <w:t xml:space="preserve"> </w:t>
      </w:r>
      <w:r w:rsidRPr="007B7137">
        <w:rPr>
          <w:lang w:val="sv-SE"/>
        </w:rPr>
        <w:t>endast</w:t>
      </w:r>
      <w:r w:rsidRPr="007B7137">
        <w:rPr>
          <w:spacing w:val="-8"/>
          <w:lang w:val="sv-SE"/>
        </w:rPr>
        <w:t xml:space="preserve"> </w:t>
      </w:r>
      <w:r w:rsidRPr="007B7137">
        <w:rPr>
          <w:lang w:val="sv-SE"/>
        </w:rPr>
        <w:t>ske</w:t>
      </w:r>
      <w:r w:rsidRPr="007B7137">
        <w:rPr>
          <w:spacing w:val="-8"/>
          <w:lang w:val="sv-SE"/>
        </w:rPr>
        <w:t xml:space="preserve"> </w:t>
      </w:r>
      <w:r w:rsidRPr="007B7137">
        <w:rPr>
          <w:lang w:val="sv-SE"/>
        </w:rPr>
        <w:t>på</w:t>
      </w:r>
      <w:r w:rsidRPr="007B7137">
        <w:rPr>
          <w:spacing w:val="-8"/>
          <w:lang w:val="sv-SE"/>
        </w:rPr>
        <w:t xml:space="preserve"> </w:t>
      </w:r>
      <w:r w:rsidRPr="007B7137">
        <w:rPr>
          <w:lang w:val="sv-SE"/>
        </w:rPr>
        <w:t>gata</w:t>
      </w:r>
      <w:r w:rsidRPr="007B7137">
        <w:rPr>
          <w:spacing w:val="-8"/>
          <w:lang w:val="sv-SE"/>
        </w:rPr>
        <w:t xml:space="preserve"> </w:t>
      </w:r>
      <w:r w:rsidRPr="007B7137">
        <w:rPr>
          <w:lang w:val="sv-SE"/>
        </w:rPr>
        <w:t>där</w:t>
      </w:r>
      <w:r w:rsidRPr="007B7137">
        <w:rPr>
          <w:spacing w:val="-8"/>
          <w:lang w:val="sv-SE"/>
        </w:rPr>
        <w:t xml:space="preserve"> </w:t>
      </w:r>
      <w:r w:rsidRPr="007B7137">
        <w:rPr>
          <w:lang w:val="sv-SE"/>
        </w:rPr>
        <w:t>staden</w:t>
      </w:r>
      <w:r w:rsidRPr="007B7137">
        <w:rPr>
          <w:spacing w:val="-7"/>
          <w:lang w:val="sv-SE"/>
        </w:rPr>
        <w:t xml:space="preserve"> </w:t>
      </w:r>
      <w:r w:rsidRPr="007B7137">
        <w:rPr>
          <w:lang w:val="sv-SE"/>
        </w:rPr>
        <w:t>är väghållare.</w:t>
      </w:r>
    </w:p>
    <w:p w14:paraId="35B97A74" w14:textId="77777777" w:rsidR="0010201F" w:rsidRPr="003841CA" w:rsidRDefault="0010201F" w:rsidP="005274DB">
      <w:pPr>
        <w:pStyle w:val="Liststycke"/>
        <w:widowControl w:val="0"/>
        <w:numPr>
          <w:ilvl w:val="0"/>
          <w:numId w:val="14"/>
        </w:numPr>
        <w:tabs>
          <w:tab w:val="left" w:pos="1560"/>
          <w:tab w:val="left" w:pos="6663"/>
        </w:tabs>
        <w:autoSpaceDE w:val="0"/>
        <w:autoSpaceDN w:val="0"/>
        <w:spacing w:before="120" w:after="120" w:line="297" w:lineRule="auto"/>
        <w:ind w:left="425" w:right="425" w:hanging="425"/>
        <w:contextualSpacing w:val="0"/>
        <w:rPr>
          <w:lang w:val="sv-SE"/>
        </w:rPr>
      </w:pPr>
      <w:r w:rsidRPr="0010201F">
        <w:rPr>
          <w:lang w:val="sv-SE"/>
        </w:rPr>
        <w:t>Affischer</w:t>
      </w:r>
      <w:r w:rsidRPr="0010201F">
        <w:rPr>
          <w:spacing w:val="-1"/>
          <w:lang w:val="sv-SE"/>
        </w:rPr>
        <w:t xml:space="preserve"> bör fästas på stolpen i avsedda hållare om sådana finns eller annars </w:t>
      </w:r>
      <w:r w:rsidRPr="0010201F">
        <w:rPr>
          <w:lang w:val="sv-SE"/>
        </w:rPr>
        <w:t>centreras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på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stolpen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och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göras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fast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på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sådant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sätt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att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 xml:space="preserve">den inte vrider sig eller glider ner. </w:t>
      </w:r>
      <w:r w:rsidRPr="003841CA">
        <w:rPr>
          <w:lang w:val="sv-SE"/>
        </w:rPr>
        <w:t>Skylten får ej störa trafiken.</w:t>
      </w:r>
    </w:p>
    <w:p w14:paraId="1C6BAD45" w14:textId="77777777" w:rsidR="0010201F" w:rsidRPr="0010201F" w:rsidRDefault="0010201F" w:rsidP="005274DB">
      <w:pPr>
        <w:pStyle w:val="Liststycke"/>
        <w:widowControl w:val="0"/>
        <w:numPr>
          <w:ilvl w:val="0"/>
          <w:numId w:val="14"/>
        </w:numPr>
        <w:tabs>
          <w:tab w:val="left" w:pos="1560"/>
          <w:tab w:val="left" w:pos="6663"/>
        </w:tabs>
        <w:autoSpaceDE w:val="0"/>
        <w:autoSpaceDN w:val="0"/>
        <w:spacing w:before="120" w:after="120" w:line="295" w:lineRule="auto"/>
        <w:ind w:left="425" w:right="425" w:hanging="425"/>
        <w:contextualSpacing w:val="0"/>
        <w:rPr>
          <w:lang w:val="sv-SE"/>
        </w:rPr>
      </w:pPr>
      <w:r w:rsidRPr="0010201F">
        <w:rPr>
          <w:lang w:val="sv-SE"/>
        </w:rPr>
        <w:t>Affischerna</w:t>
      </w:r>
      <w:r w:rsidRPr="0010201F">
        <w:rPr>
          <w:spacing w:val="-2"/>
          <w:lang w:val="sv-SE"/>
        </w:rPr>
        <w:t xml:space="preserve"> </w:t>
      </w:r>
      <w:r w:rsidRPr="0010201F">
        <w:rPr>
          <w:lang w:val="sv-SE"/>
        </w:rPr>
        <w:t>ska</w:t>
      </w:r>
      <w:r w:rsidRPr="0010201F">
        <w:rPr>
          <w:spacing w:val="-2"/>
          <w:lang w:val="sv-SE"/>
        </w:rPr>
        <w:t xml:space="preserve"> </w:t>
      </w:r>
      <w:r w:rsidRPr="0010201F">
        <w:rPr>
          <w:lang w:val="sv-SE"/>
        </w:rPr>
        <w:t>underhållas</w:t>
      </w:r>
      <w:r w:rsidRPr="0010201F">
        <w:rPr>
          <w:spacing w:val="-2"/>
          <w:lang w:val="sv-SE"/>
        </w:rPr>
        <w:t xml:space="preserve"> </w:t>
      </w:r>
      <w:r w:rsidRPr="0010201F">
        <w:rPr>
          <w:lang w:val="sv-SE"/>
        </w:rPr>
        <w:t>och</w:t>
      </w:r>
      <w:r w:rsidRPr="0010201F">
        <w:rPr>
          <w:spacing w:val="-4"/>
          <w:lang w:val="sv-SE"/>
        </w:rPr>
        <w:t xml:space="preserve"> </w:t>
      </w:r>
      <w:r w:rsidRPr="0010201F">
        <w:rPr>
          <w:lang w:val="sv-SE"/>
        </w:rPr>
        <w:t>kontrolleras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regelbundet. Vid</w:t>
      </w:r>
      <w:r w:rsidRPr="0010201F">
        <w:rPr>
          <w:spacing w:val="-4"/>
          <w:lang w:val="sv-SE"/>
        </w:rPr>
        <w:t xml:space="preserve"> </w:t>
      </w:r>
      <w:r w:rsidRPr="0010201F">
        <w:rPr>
          <w:lang w:val="sv-SE"/>
        </w:rPr>
        <w:t>hårda vindar och kraftig nederbörd ska de kollas direkt efter.</w:t>
      </w:r>
    </w:p>
    <w:p w14:paraId="69E301F6" w14:textId="77777777" w:rsidR="0010201F" w:rsidRDefault="0010201F" w:rsidP="007B7137">
      <w:pPr>
        <w:pStyle w:val="Liststycke"/>
        <w:widowControl w:val="0"/>
        <w:numPr>
          <w:ilvl w:val="0"/>
          <w:numId w:val="14"/>
        </w:numPr>
        <w:tabs>
          <w:tab w:val="left" w:pos="1498"/>
          <w:tab w:val="left" w:pos="6663"/>
        </w:tabs>
        <w:autoSpaceDE w:val="0"/>
        <w:autoSpaceDN w:val="0"/>
        <w:spacing w:before="120" w:after="120" w:line="295" w:lineRule="auto"/>
        <w:ind w:left="425" w:right="425" w:hanging="425"/>
        <w:contextualSpacing w:val="0"/>
        <w:rPr>
          <w:lang w:val="sv-SE"/>
        </w:rPr>
      </w:pPr>
      <w:r w:rsidRPr="0010201F">
        <w:rPr>
          <w:lang w:val="sv-SE"/>
        </w:rPr>
        <w:t>Vandalisering,</w:t>
      </w:r>
      <w:r w:rsidRPr="0010201F">
        <w:rPr>
          <w:spacing w:val="-5"/>
          <w:lang w:val="sv-SE"/>
        </w:rPr>
        <w:t xml:space="preserve"> </w:t>
      </w:r>
      <w:r w:rsidRPr="0010201F">
        <w:rPr>
          <w:lang w:val="sv-SE"/>
        </w:rPr>
        <w:t>väderskador,</w:t>
      </w:r>
      <w:r w:rsidRPr="0010201F">
        <w:rPr>
          <w:spacing w:val="-3"/>
          <w:lang w:val="sv-SE"/>
        </w:rPr>
        <w:t xml:space="preserve"> </w:t>
      </w:r>
      <w:r w:rsidRPr="0010201F">
        <w:rPr>
          <w:lang w:val="sv-SE"/>
        </w:rPr>
        <w:t>klotter</w:t>
      </w:r>
      <w:r w:rsidRPr="0010201F">
        <w:rPr>
          <w:spacing w:val="-3"/>
          <w:lang w:val="sv-SE"/>
        </w:rPr>
        <w:t xml:space="preserve"> </w:t>
      </w:r>
      <w:r w:rsidRPr="0010201F">
        <w:rPr>
          <w:lang w:val="sv-SE"/>
        </w:rPr>
        <w:t>och annat ska</w:t>
      </w:r>
      <w:r w:rsidRPr="0010201F">
        <w:rPr>
          <w:spacing w:val="-3"/>
          <w:lang w:val="sv-SE"/>
        </w:rPr>
        <w:t xml:space="preserve"> </w:t>
      </w:r>
      <w:r w:rsidRPr="0010201F">
        <w:rPr>
          <w:lang w:val="sv-SE"/>
        </w:rPr>
        <w:t>åtgärdas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dagligen</w:t>
      </w:r>
      <w:r w:rsidRPr="0010201F">
        <w:rPr>
          <w:spacing w:val="-2"/>
          <w:lang w:val="sv-SE"/>
        </w:rPr>
        <w:t xml:space="preserve"> </w:t>
      </w:r>
      <w:r w:rsidRPr="0010201F">
        <w:rPr>
          <w:lang w:val="sv-SE"/>
        </w:rPr>
        <w:t>så att anslagen information ser korrekt och välskött ut.</w:t>
      </w:r>
    </w:p>
    <w:p w14:paraId="283EACA3" w14:textId="77777777" w:rsidR="007B7137" w:rsidRDefault="007B7137" w:rsidP="007B7137">
      <w:pPr>
        <w:pStyle w:val="Brdtext"/>
        <w:numPr>
          <w:ilvl w:val="0"/>
          <w:numId w:val="14"/>
        </w:numPr>
        <w:tabs>
          <w:tab w:val="left" w:pos="6663"/>
        </w:tabs>
        <w:spacing w:before="120" w:after="120" w:line="300" w:lineRule="auto"/>
        <w:ind w:left="425" w:right="565" w:hanging="425"/>
      </w:pPr>
      <w:r>
        <w:t>Respektive</w:t>
      </w:r>
      <w:r>
        <w:rPr>
          <w:spacing w:val="-4"/>
        </w:rPr>
        <w:t xml:space="preserve"> </w:t>
      </w:r>
      <w:r>
        <w:t>parti</w:t>
      </w:r>
      <w:r>
        <w:rPr>
          <w:spacing w:val="-1"/>
        </w:rPr>
        <w:t xml:space="preserve"> </w:t>
      </w:r>
      <w:r>
        <w:t>ska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att</w:t>
      </w:r>
      <w:r>
        <w:rPr>
          <w:spacing w:val="-2"/>
        </w:rPr>
        <w:t xml:space="preserve"> </w:t>
      </w:r>
      <w:r>
        <w:t>uppsatt</w:t>
      </w:r>
      <w:r>
        <w:rPr>
          <w:spacing w:val="-2"/>
        </w:rPr>
        <w:t xml:space="preserve"> </w:t>
      </w:r>
      <w:r>
        <w:t>affisch</w:t>
      </w:r>
      <w:r>
        <w:rPr>
          <w:spacing w:val="-3"/>
        </w:rPr>
        <w:t xml:space="preserve"> </w:t>
      </w:r>
      <w:r>
        <w:t>eller</w:t>
      </w:r>
      <w:r>
        <w:rPr>
          <w:spacing w:val="-3"/>
        </w:rPr>
        <w:t xml:space="preserve"> </w:t>
      </w:r>
      <w:r>
        <w:t>anslag</w:t>
      </w:r>
      <w:r>
        <w:rPr>
          <w:spacing w:val="-5"/>
        </w:rPr>
        <w:t xml:space="preserve"> </w:t>
      </w:r>
      <w:r>
        <w:t>inte</w:t>
      </w:r>
      <w:r>
        <w:rPr>
          <w:spacing w:val="-4"/>
        </w:rPr>
        <w:t xml:space="preserve"> </w:t>
      </w:r>
      <w:r>
        <w:t>försämrar siktförhållandena på platsen eller stör trafiken.</w:t>
      </w:r>
    </w:p>
    <w:p w14:paraId="0771A16A" w14:textId="77777777" w:rsidR="007B7137" w:rsidRDefault="007B7137" w:rsidP="007B7137">
      <w:pPr>
        <w:pStyle w:val="Brdtext"/>
        <w:numPr>
          <w:ilvl w:val="0"/>
          <w:numId w:val="14"/>
        </w:numPr>
        <w:tabs>
          <w:tab w:val="left" w:pos="6663"/>
        </w:tabs>
        <w:spacing w:before="120" w:after="120" w:line="302" w:lineRule="auto"/>
        <w:ind w:left="425" w:right="565" w:hanging="425"/>
      </w:pPr>
      <w:r>
        <w:t>Om</w:t>
      </w:r>
      <w:r>
        <w:rPr>
          <w:spacing w:val="-3"/>
        </w:rPr>
        <w:t xml:space="preserve"> </w:t>
      </w:r>
      <w:r>
        <w:t>trafikförhållanden</w:t>
      </w:r>
      <w:r>
        <w:rPr>
          <w:spacing w:val="-5"/>
        </w:rPr>
        <w:t xml:space="preserve"> </w:t>
      </w:r>
      <w:r>
        <w:t>eller</w:t>
      </w:r>
      <w:r>
        <w:rPr>
          <w:spacing w:val="-4"/>
        </w:rPr>
        <w:t xml:space="preserve"> </w:t>
      </w:r>
      <w:r>
        <w:t>andra</w:t>
      </w:r>
      <w:r>
        <w:rPr>
          <w:spacing w:val="-5"/>
        </w:rPr>
        <w:t xml:space="preserve"> </w:t>
      </w:r>
      <w:r>
        <w:t>säkerhetsskäl</w:t>
      </w:r>
      <w:r>
        <w:rPr>
          <w:spacing w:val="-5"/>
        </w:rPr>
        <w:t xml:space="preserve"> </w:t>
      </w:r>
      <w:r>
        <w:t>kräver</w:t>
      </w:r>
      <w:r>
        <w:rPr>
          <w:spacing w:val="-4"/>
        </w:rPr>
        <w:t xml:space="preserve"> </w:t>
      </w:r>
      <w:r>
        <w:t>det,</w:t>
      </w:r>
      <w:r>
        <w:rPr>
          <w:spacing w:val="-6"/>
        </w:rPr>
        <w:t xml:space="preserve"> såsom att </w:t>
      </w:r>
      <w:proofErr w:type="gramStart"/>
      <w:r>
        <w:t>t.ex.</w:t>
      </w:r>
      <w:proofErr w:type="gramEnd"/>
      <w:r>
        <w:rPr>
          <w:spacing w:val="-6"/>
        </w:rPr>
        <w:t xml:space="preserve"> affischställ eller affisch utgör vindfång, </w:t>
      </w:r>
      <w:r>
        <w:t>måste</w:t>
      </w:r>
      <w:r>
        <w:rPr>
          <w:spacing w:val="-5"/>
        </w:rPr>
        <w:t xml:space="preserve"> </w:t>
      </w:r>
      <w:r>
        <w:t xml:space="preserve">den uppsatta anordningen ändras eller tas bort enligt trafikenhetens </w:t>
      </w:r>
      <w:r>
        <w:rPr>
          <w:spacing w:val="-2"/>
        </w:rPr>
        <w:t>instruktioner.</w:t>
      </w:r>
    </w:p>
    <w:p w14:paraId="6DC9F1F2" w14:textId="1AB220A9" w:rsidR="007B7137" w:rsidRPr="005274DB" w:rsidRDefault="007B7137" w:rsidP="007B7137">
      <w:pPr>
        <w:pStyle w:val="Liststycke"/>
        <w:widowControl w:val="0"/>
        <w:numPr>
          <w:ilvl w:val="0"/>
          <w:numId w:val="14"/>
        </w:numPr>
        <w:tabs>
          <w:tab w:val="left" w:pos="1560"/>
          <w:tab w:val="left" w:pos="6663"/>
        </w:tabs>
        <w:autoSpaceDE w:val="0"/>
        <w:autoSpaceDN w:val="0"/>
        <w:spacing w:before="120" w:after="120" w:line="240" w:lineRule="auto"/>
        <w:ind w:left="425" w:right="425" w:hanging="425"/>
        <w:contextualSpacing w:val="0"/>
        <w:rPr>
          <w:lang w:val="sv-SE"/>
        </w:rPr>
      </w:pPr>
      <w:r w:rsidRPr="0010201F">
        <w:rPr>
          <w:lang w:val="sv-SE"/>
        </w:rPr>
        <w:t>Underkant</w:t>
      </w:r>
      <w:r w:rsidRPr="005274DB">
        <w:rPr>
          <w:spacing w:val="-6"/>
          <w:lang w:val="sv-SE"/>
        </w:rPr>
        <w:t xml:space="preserve"> </w:t>
      </w:r>
      <w:r w:rsidRPr="0010201F">
        <w:rPr>
          <w:lang w:val="sv-SE"/>
        </w:rPr>
        <w:t>på</w:t>
      </w:r>
      <w:r w:rsidRPr="005274DB">
        <w:rPr>
          <w:spacing w:val="-3"/>
          <w:lang w:val="sv-SE"/>
        </w:rPr>
        <w:t xml:space="preserve"> </w:t>
      </w:r>
      <w:r w:rsidRPr="0010201F">
        <w:rPr>
          <w:lang w:val="sv-SE"/>
        </w:rPr>
        <w:t>affischskylt</w:t>
      </w:r>
      <w:r w:rsidRPr="005274DB">
        <w:rPr>
          <w:spacing w:val="-4"/>
          <w:lang w:val="sv-SE"/>
        </w:rPr>
        <w:t xml:space="preserve"> måste </w:t>
      </w:r>
      <w:r w:rsidRPr="0010201F">
        <w:rPr>
          <w:lang w:val="sv-SE"/>
        </w:rPr>
        <w:t>sitta minst</w:t>
      </w:r>
      <w:r w:rsidRPr="005274DB">
        <w:rPr>
          <w:spacing w:val="-3"/>
          <w:lang w:val="sv-SE"/>
        </w:rPr>
        <w:t xml:space="preserve"> </w:t>
      </w:r>
      <w:r w:rsidRPr="0010201F">
        <w:rPr>
          <w:lang w:val="sv-SE"/>
        </w:rPr>
        <w:t>1,5</w:t>
      </w:r>
      <w:r w:rsidRPr="005274DB">
        <w:rPr>
          <w:spacing w:val="-4"/>
          <w:lang w:val="sv-SE"/>
        </w:rPr>
        <w:t xml:space="preserve"> </w:t>
      </w:r>
      <w:r w:rsidRPr="0010201F">
        <w:rPr>
          <w:lang w:val="sv-SE"/>
        </w:rPr>
        <w:t>meter</w:t>
      </w:r>
      <w:r w:rsidRPr="005274DB">
        <w:rPr>
          <w:spacing w:val="-3"/>
          <w:lang w:val="sv-SE"/>
        </w:rPr>
        <w:t xml:space="preserve"> </w:t>
      </w:r>
      <w:r w:rsidRPr="0010201F">
        <w:rPr>
          <w:lang w:val="sv-SE"/>
        </w:rPr>
        <w:t>från</w:t>
      </w:r>
      <w:r w:rsidRPr="005274DB">
        <w:rPr>
          <w:spacing w:val="-4"/>
          <w:lang w:val="sv-SE"/>
        </w:rPr>
        <w:t xml:space="preserve"> </w:t>
      </w:r>
      <w:r w:rsidRPr="0010201F">
        <w:rPr>
          <w:lang w:val="sv-SE"/>
        </w:rPr>
        <w:t>marken</w:t>
      </w:r>
      <w:r w:rsidRPr="005274DB">
        <w:rPr>
          <w:spacing w:val="-3"/>
          <w:lang w:val="sv-SE"/>
        </w:rPr>
        <w:t xml:space="preserve"> </w:t>
      </w:r>
      <w:r w:rsidRPr="0010201F">
        <w:rPr>
          <w:lang w:val="sv-SE"/>
        </w:rPr>
        <w:t>vid</w:t>
      </w:r>
      <w:r w:rsidRPr="005274DB">
        <w:rPr>
          <w:spacing w:val="-3"/>
          <w:lang w:val="sv-SE"/>
        </w:rPr>
        <w:t xml:space="preserve"> </w:t>
      </w:r>
      <w:r w:rsidRPr="005274DB">
        <w:rPr>
          <w:spacing w:val="-4"/>
          <w:lang w:val="sv-SE"/>
        </w:rPr>
        <w:t>väg,</w:t>
      </w:r>
      <w:r>
        <w:rPr>
          <w:spacing w:val="-4"/>
          <w:lang w:val="sv-SE"/>
        </w:rPr>
        <w:t xml:space="preserve"> </w:t>
      </w:r>
      <w:r w:rsidRPr="005274DB">
        <w:rPr>
          <w:lang w:val="sv-SE"/>
        </w:rPr>
        <w:t>gång-</w:t>
      </w:r>
      <w:r w:rsidRPr="005274DB">
        <w:rPr>
          <w:spacing w:val="-4"/>
          <w:lang w:val="sv-SE"/>
        </w:rPr>
        <w:t xml:space="preserve"> </w:t>
      </w:r>
      <w:r w:rsidRPr="005274DB">
        <w:rPr>
          <w:lang w:val="sv-SE"/>
        </w:rPr>
        <w:t>och</w:t>
      </w:r>
      <w:r w:rsidRPr="005274DB">
        <w:rPr>
          <w:spacing w:val="-1"/>
          <w:lang w:val="sv-SE"/>
        </w:rPr>
        <w:t xml:space="preserve"> </w:t>
      </w:r>
      <w:r w:rsidRPr="005274DB">
        <w:rPr>
          <w:lang w:val="sv-SE"/>
        </w:rPr>
        <w:t>cykelväg</w:t>
      </w:r>
      <w:r w:rsidRPr="005274DB">
        <w:rPr>
          <w:spacing w:val="-1"/>
          <w:lang w:val="sv-SE"/>
        </w:rPr>
        <w:t xml:space="preserve"> </w:t>
      </w:r>
      <w:r w:rsidRPr="005274DB">
        <w:rPr>
          <w:lang w:val="sv-SE"/>
        </w:rPr>
        <w:t>eller</w:t>
      </w:r>
      <w:r w:rsidRPr="005274DB">
        <w:rPr>
          <w:spacing w:val="-1"/>
          <w:lang w:val="sv-SE"/>
        </w:rPr>
        <w:t xml:space="preserve"> </w:t>
      </w:r>
      <w:r w:rsidRPr="005274DB">
        <w:rPr>
          <w:spacing w:val="-2"/>
          <w:lang w:val="sv-SE"/>
        </w:rPr>
        <w:t>grönytor</w:t>
      </w:r>
      <w:r>
        <w:rPr>
          <w:lang w:val="sv-SE"/>
        </w:rPr>
        <w:t xml:space="preserve"> </w:t>
      </w:r>
      <w:r w:rsidRPr="007B7137">
        <w:rPr>
          <w:lang w:val="sv-SE"/>
        </w:rPr>
        <w:t>på de gator som anges i listan nedan.</w:t>
      </w:r>
      <w:r>
        <w:rPr>
          <w:lang w:val="sv-SE"/>
        </w:rPr>
        <w:t xml:space="preserve"> Affischering kan ske på andra gator, då ska underkant </w:t>
      </w:r>
      <w:r w:rsidR="00536C86">
        <w:rPr>
          <w:lang w:val="sv-SE"/>
        </w:rPr>
        <w:t>3</w:t>
      </w:r>
      <w:r>
        <w:rPr>
          <w:lang w:val="sv-SE"/>
        </w:rPr>
        <w:t xml:space="preserve"> m tillses liksom övriga krav för trafiksäkerhet.</w:t>
      </w:r>
    </w:p>
    <w:p w14:paraId="44CF28A9" w14:textId="77777777" w:rsidR="0010201F" w:rsidRDefault="0010201F" w:rsidP="005274DB">
      <w:pPr>
        <w:pStyle w:val="Brdtext"/>
        <w:tabs>
          <w:tab w:val="left" w:pos="6663"/>
        </w:tabs>
        <w:spacing w:before="120" w:after="120"/>
        <w:ind w:left="426" w:hanging="426"/>
      </w:pPr>
    </w:p>
    <w:p w14:paraId="5A57C39E" w14:textId="3B7663E9" w:rsidR="0010201F" w:rsidRPr="007B7137" w:rsidRDefault="0010201F" w:rsidP="005274DB">
      <w:pPr>
        <w:pStyle w:val="Brdtext"/>
        <w:tabs>
          <w:tab w:val="left" w:pos="6663"/>
        </w:tabs>
        <w:spacing w:before="120" w:after="120" w:line="300" w:lineRule="auto"/>
        <w:ind w:right="565"/>
        <w:rPr>
          <w:b/>
          <w:bCs/>
        </w:rPr>
      </w:pPr>
      <w:r>
        <w:t>Tillstånd kan sökas för följande gator</w:t>
      </w:r>
      <w:r w:rsidR="009D6123">
        <w:t xml:space="preserve"> där </w:t>
      </w:r>
      <w:r w:rsidR="009D6123" w:rsidRPr="007B7137">
        <w:rPr>
          <w:b/>
          <w:bCs/>
        </w:rPr>
        <w:t>underkant på affisch kan placeras 1,5 m från marken</w:t>
      </w:r>
      <w:r w:rsidRPr="007B7137">
        <w:rPr>
          <w:b/>
          <w:bCs/>
        </w:rPr>
        <w:t>:</w:t>
      </w:r>
    </w:p>
    <w:p w14:paraId="73F877A3" w14:textId="77777777" w:rsidR="0010201F" w:rsidRPr="0010201F" w:rsidRDefault="0010201F" w:rsidP="005274DB">
      <w:pPr>
        <w:pStyle w:val="Liststycke"/>
        <w:widowControl w:val="0"/>
        <w:numPr>
          <w:ilvl w:val="0"/>
          <w:numId w:val="15"/>
        </w:numPr>
        <w:tabs>
          <w:tab w:val="left" w:pos="1498"/>
          <w:tab w:val="left" w:pos="6663"/>
        </w:tabs>
        <w:autoSpaceDE w:val="0"/>
        <w:autoSpaceDN w:val="0"/>
        <w:spacing w:before="120" w:after="120" w:line="240" w:lineRule="auto"/>
        <w:ind w:left="426" w:right="565" w:hanging="426"/>
        <w:contextualSpacing w:val="0"/>
        <w:rPr>
          <w:lang w:val="sv-SE"/>
        </w:rPr>
      </w:pPr>
      <w:r w:rsidRPr="0010201F">
        <w:rPr>
          <w:lang w:val="sv-SE"/>
        </w:rPr>
        <w:t>Helsingborgsvägen</w:t>
      </w:r>
      <w:r w:rsidRPr="0010201F">
        <w:rPr>
          <w:spacing w:val="-4"/>
          <w:lang w:val="sv-SE"/>
        </w:rPr>
        <w:t xml:space="preserve"> </w:t>
      </w:r>
      <w:r w:rsidRPr="0010201F">
        <w:rPr>
          <w:lang w:val="sv-SE"/>
        </w:rPr>
        <w:t>(Kung</w:t>
      </w:r>
      <w:r w:rsidRPr="0010201F">
        <w:rPr>
          <w:spacing w:val="-4"/>
          <w:lang w:val="sv-SE"/>
        </w:rPr>
        <w:t xml:space="preserve"> </w:t>
      </w:r>
      <w:r w:rsidRPr="0010201F">
        <w:rPr>
          <w:lang w:val="sv-SE"/>
        </w:rPr>
        <w:t>Hans</w:t>
      </w:r>
      <w:r w:rsidRPr="0010201F">
        <w:rPr>
          <w:spacing w:val="-4"/>
          <w:lang w:val="sv-SE"/>
        </w:rPr>
        <w:t xml:space="preserve"> </w:t>
      </w:r>
      <w:r w:rsidRPr="0010201F">
        <w:rPr>
          <w:lang w:val="sv-SE"/>
        </w:rPr>
        <w:t xml:space="preserve">väg-Norra </w:t>
      </w:r>
      <w:r w:rsidRPr="0010201F">
        <w:rPr>
          <w:spacing w:val="-2"/>
          <w:lang w:val="sv-SE"/>
        </w:rPr>
        <w:t>infartsgatan)</w:t>
      </w:r>
    </w:p>
    <w:p w14:paraId="1E128FFE" w14:textId="77777777" w:rsidR="0010201F" w:rsidRDefault="0010201F" w:rsidP="005274DB">
      <w:pPr>
        <w:pStyle w:val="Liststycke"/>
        <w:widowControl w:val="0"/>
        <w:numPr>
          <w:ilvl w:val="0"/>
          <w:numId w:val="15"/>
        </w:numPr>
        <w:tabs>
          <w:tab w:val="left" w:pos="1498"/>
          <w:tab w:val="left" w:pos="6663"/>
        </w:tabs>
        <w:autoSpaceDE w:val="0"/>
        <w:autoSpaceDN w:val="0"/>
        <w:spacing w:before="120" w:after="120" w:line="240" w:lineRule="auto"/>
        <w:ind w:left="426" w:right="565" w:hanging="426"/>
        <w:contextualSpacing w:val="0"/>
      </w:pPr>
      <w:proofErr w:type="spellStart"/>
      <w:r>
        <w:t>Löpargatan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Helsingborgsvägen-</w:t>
      </w:r>
      <w:r>
        <w:rPr>
          <w:spacing w:val="-2"/>
        </w:rPr>
        <w:t>Kalkungsgatan</w:t>
      </w:r>
      <w:proofErr w:type="spellEnd"/>
      <w:r>
        <w:rPr>
          <w:spacing w:val="-2"/>
        </w:rPr>
        <w:t>)</w:t>
      </w:r>
    </w:p>
    <w:p w14:paraId="492ACCC7" w14:textId="77777777" w:rsidR="0010201F" w:rsidRPr="0010201F" w:rsidRDefault="0010201F" w:rsidP="005274DB">
      <w:pPr>
        <w:pStyle w:val="Liststycke"/>
        <w:widowControl w:val="0"/>
        <w:numPr>
          <w:ilvl w:val="0"/>
          <w:numId w:val="15"/>
        </w:numPr>
        <w:tabs>
          <w:tab w:val="left" w:pos="1498"/>
          <w:tab w:val="left" w:pos="6663"/>
        </w:tabs>
        <w:autoSpaceDE w:val="0"/>
        <w:autoSpaceDN w:val="0"/>
        <w:spacing w:before="120" w:after="120" w:line="240" w:lineRule="auto"/>
        <w:ind w:left="426" w:right="565" w:hanging="426"/>
        <w:contextualSpacing w:val="0"/>
        <w:rPr>
          <w:lang w:val="sv-SE"/>
        </w:rPr>
      </w:pPr>
      <w:r w:rsidRPr="0010201F">
        <w:rPr>
          <w:lang w:val="sv-SE"/>
        </w:rPr>
        <w:t>Österleden</w:t>
      </w:r>
      <w:r w:rsidRPr="0010201F">
        <w:rPr>
          <w:spacing w:val="-2"/>
          <w:lang w:val="sv-SE"/>
        </w:rPr>
        <w:t xml:space="preserve"> </w:t>
      </w:r>
      <w:r w:rsidRPr="0010201F">
        <w:rPr>
          <w:lang w:val="sv-SE"/>
        </w:rPr>
        <w:t>från</w:t>
      </w:r>
      <w:r w:rsidRPr="0010201F">
        <w:rPr>
          <w:spacing w:val="-2"/>
          <w:lang w:val="sv-SE"/>
        </w:rPr>
        <w:t xml:space="preserve"> </w:t>
      </w:r>
      <w:r w:rsidRPr="0010201F">
        <w:rPr>
          <w:lang w:val="sv-SE"/>
        </w:rPr>
        <w:t>rondellen</w:t>
      </w:r>
      <w:r w:rsidRPr="0010201F">
        <w:rPr>
          <w:spacing w:val="-1"/>
          <w:lang w:val="sv-SE"/>
        </w:rPr>
        <w:t xml:space="preserve"> </w:t>
      </w:r>
      <w:r w:rsidRPr="0010201F">
        <w:rPr>
          <w:spacing w:val="-2"/>
          <w:lang w:val="sv-SE"/>
        </w:rPr>
        <w:t>Söderleden/</w:t>
      </w:r>
      <w:proofErr w:type="spellStart"/>
      <w:r w:rsidRPr="0010201F">
        <w:rPr>
          <w:spacing w:val="-2"/>
          <w:lang w:val="sv-SE"/>
        </w:rPr>
        <w:t>Norregårdsleden</w:t>
      </w:r>
      <w:proofErr w:type="spellEnd"/>
      <w:r w:rsidRPr="0010201F">
        <w:rPr>
          <w:spacing w:val="-2"/>
          <w:lang w:val="sv-SE"/>
        </w:rPr>
        <w:t>-</w:t>
      </w:r>
    </w:p>
    <w:p w14:paraId="09FECF67" w14:textId="48507DF4" w:rsidR="0010201F" w:rsidRDefault="00085CC0" w:rsidP="005274DB">
      <w:pPr>
        <w:pStyle w:val="Brdtext"/>
        <w:tabs>
          <w:tab w:val="left" w:pos="6663"/>
        </w:tabs>
        <w:spacing w:before="120" w:after="120"/>
        <w:ind w:left="426" w:right="565" w:hanging="426"/>
      </w:pPr>
      <w:r>
        <w:rPr>
          <w:spacing w:val="-2"/>
        </w:rPr>
        <w:tab/>
      </w:r>
      <w:r w:rsidR="0010201F">
        <w:rPr>
          <w:spacing w:val="-2"/>
        </w:rPr>
        <w:t>Brocksgatan.</w:t>
      </w:r>
    </w:p>
    <w:p w14:paraId="0F67657B" w14:textId="77777777" w:rsidR="0010201F" w:rsidRDefault="0010201F" w:rsidP="005274DB">
      <w:pPr>
        <w:pStyle w:val="Liststycke"/>
        <w:widowControl w:val="0"/>
        <w:numPr>
          <w:ilvl w:val="0"/>
          <w:numId w:val="15"/>
        </w:numPr>
        <w:tabs>
          <w:tab w:val="left" w:pos="1498"/>
          <w:tab w:val="left" w:pos="6663"/>
        </w:tabs>
        <w:autoSpaceDE w:val="0"/>
        <w:autoSpaceDN w:val="0"/>
        <w:spacing w:before="120" w:after="120" w:line="240" w:lineRule="auto"/>
        <w:ind w:left="426" w:right="565" w:hanging="426"/>
        <w:contextualSpacing w:val="0"/>
      </w:pPr>
      <w:proofErr w:type="spellStart"/>
      <w:r>
        <w:rPr>
          <w:spacing w:val="-2"/>
        </w:rPr>
        <w:lastRenderedPageBreak/>
        <w:t>Ringvägen</w:t>
      </w:r>
      <w:proofErr w:type="spellEnd"/>
    </w:p>
    <w:p w14:paraId="0CACE8F8" w14:textId="77777777" w:rsidR="0010201F" w:rsidRDefault="0010201F" w:rsidP="005274DB">
      <w:pPr>
        <w:pStyle w:val="Liststycke"/>
        <w:widowControl w:val="0"/>
        <w:numPr>
          <w:ilvl w:val="0"/>
          <w:numId w:val="15"/>
        </w:numPr>
        <w:tabs>
          <w:tab w:val="left" w:pos="1498"/>
          <w:tab w:val="left" w:pos="6663"/>
        </w:tabs>
        <w:autoSpaceDE w:val="0"/>
        <w:autoSpaceDN w:val="0"/>
        <w:spacing w:before="120" w:after="120" w:line="240" w:lineRule="auto"/>
        <w:ind w:left="426" w:right="565" w:hanging="426"/>
        <w:contextualSpacing w:val="0"/>
      </w:pPr>
      <w:proofErr w:type="spellStart"/>
      <w:r>
        <w:rPr>
          <w:spacing w:val="-2"/>
        </w:rPr>
        <w:t>Varvsvägen</w:t>
      </w:r>
      <w:proofErr w:type="spellEnd"/>
    </w:p>
    <w:p w14:paraId="607217EE" w14:textId="77777777" w:rsidR="0010201F" w:rsidRPr="0010201F" w:rsidRDefault="0010201F" w:rsidP="005274DB">
      <w:pPr>
        <w:pStyle w:val="Liststycke"/>
        <w:widowControl w:val="0"/>
        <w:numPr>
          <w:ilvl w:val="0"/>
          <w:numId w:val="15"/>
        </w:numPr>
        <w:tabs>
          <w:tab w:val="left" w:pos="1498"/>
          <w:tab w:val="left" w:pos="6663"/>
        </w:tabs>
        <w:autoSpaceDE w:val="0"/>
        <w:autoSpaceDN w:val="0"/>
        <w:spacing w:before="120" w:after="120" w:line="240" w:lineRule="auto"/>
        <w:ind w:left="426" w:right="565" w:hanging="426"/>
        <w:contextualSpacing w:val="0"/>
        <w:rPr>
          <w:lang w:val="sv-SE"/>
        </w:rPr>
      </w:pPr>
      <w:r w:rsidRPr="0010201F">
        <w:rPr>
          <w:lang w:val="sv-SE"/>
        </w:rPr>
        <w:t>Stenorsvägen</w:t>
      </w:r>
      <w:r w:rsidRPr="0010201F">
        <w:rPr>
          <w:spacing w:val="-2"/>
          <w:lang w:val="sv-SE"/>
        </w:rPr>
        <w:t xml:space="preserve"> </w:t>
      </w:r>
      <w:r w:rsidRPr="0010201F">
        <w:rPr>
          <w:lang w:val="sv-SE"/>
        </w:rPr>
        <w:t>sträckan</w:t>
      </w:r>
      <w:r w:rsidRPr="0010201F">
        <w:rPr>
          <w:spacing w:val="-1"/>
          <w:lang w:val="sv-SE"/>
        </w:rPr>
        <w:t xml:space="preserve"> </w:t>
      </w:r>
      <w:r w:rsidRPr="0010201F">
        <w:rPr>
          <w:lang w:val="sv-SE"/>
        </w:rPr>
        <w:t>Ringvägen-Tenngatan</w:t>
      </w:r>
      <w:r w:rsidRPr="0010201F">
        <w:rPr>
          <w:spacing w:val="-2"/>
          <w:lang w:val="sv-SE"/>
        </w:rPr>
        <w:t xml:space="preserve"> </w:t>
      </w:r>
      <w:r w:rsidRPr="0010201F">
        <w:rPr>
          <w:lang w:val="sv-SE"/>
        </w:rPr>
        <w:t>i</w:t>
      </w:r>
      <w:r w:rsidRPr="0010201F">
        <w:rPr>
          <w:spacing w:val="1"/>
          <w:lang w:val="sv-SE"/>
        </w:rPr>
        <w:t xml:space="preserve"> </w:t>
      </w:r>
      <w:r w:rsidRPr="0010201F">
        <w:rPr>
          <w:spacing w:val="-2"/>
          <w:lang w:val="sv-SE"/>
        </w:rPr>
        <w:t>mittrefug.</w:t>
      </w:r>
    </w:p>
    <w:p w14:paraId="4D26F93B" w14:textId="51EA34DD" w:rsidR="007B7137" w:rsidRPr="00986496" w:rsidRDefault="0010201F" w:rsidP="00986496">
      <w:pPr>
        <w:pStyle w:val="Liststycke"/>
        <w:widowControl w:val="0"/>
        <w:numPr>
          <w:ilvl w:val="0"/>
          <w:numId w:val="15"/>
        </w:numPr>
        <w:tabs>
          <w:tab w:val="left" w:pos="1498"/>
          <w:tab w:val="left" w:pos="6663"/>
        </w:tabs>
        <w:autoSpaceDE w:val="0"/>
        <w:autoSpaceDN w:val="0"/>
        <w:spacing w:before="120" w:after="120" w:line="240" w:lineRule="auto"/>
        <w:ind w:left="426" w:right="565" w:hanging="426"/>
        <w:contextualSpacing w:val="0"/>
      </w:pPr>
      <w:proofErr w:type="spellStart"/>
      <w:r>
        <w:t>Barsebäcksvägen</w:t>
      </w:r>
      <w:proofErr w:type="spellEnd"/>
      <w:r>
        <w:t xml:space="preserve"> </w:t>
      </w:r>
      <w:proofErr w:type="spellStart"/>
      <w:r>
        <w:t>mellan</w:t>
      </w:r>
      <w:proofErr w:type="spellEnd"/>
      <w:r>
        <w:t xml:space="preserve"> </w:t>
      </w:r>
      <w:proofErr w:type="spellStart"/>
      <w:r>
        <w:t>Tallvägen-</w:t>
      </w:r>
      <w:r>
        <w:rPr>
          <w:spacing w:val="-2"/>
        </w:rPr>
        <w:t>Skogsvägen</w:t>
      </w:r>
      <w:proofErr w:type="spellEnd"/>
      <w:r>
        <w:rPr>
          <w:spacing w:val="-2"/>
        </w:rPr>
        <w:t>.</w:t>
      </w:r>
    </w:p>
    <w:p w14:paraId="1D286433" w14:textId="77777777" w:rsidR="0010201F" w:rsidRDefault="0010201F" w:rsidP="005274DB">
      <w:pPr>
        <w:pStyle w:val="Rubrik1"/>
        <w:tabs>
          <w:tab w:val="left" w:pos="6663"/>
        </w:tabs>
        <w:spacing w:before="120" w:after="120" w:line="302" w:lineRule="auto"/>
        <w:ind w:right="2739"/>
        <w:rPr>
          <w:rFonts w:ascii="Georgia" w:eastAsia="Georgia" w:hAnsi="Georgia" w:cs="Georgia"/>
          <w:sz w:val="22"/>
          <w:szCs w:val="22"/>
          <w:lang w:val="sv-SE"/>
        </w:rPr>
      </w:pPr>
    </w:p>
    <w:p w14:paraId="5DCB2C2C" w14:textId="77777777" w:rsidR="003841CA" w:rsidRPr="003841CA" w:rsidRDefault="003841CA" w:rsidP="003841CA">
      <w:pPr>
        <w:rPr>
          <w:lang w:val="sv-SE"/>
        </w:rPr>
      </w:pPr>
    </w:p>
    <w:p w14:paraId="12DF4D06" w14:textId="2B13D0E1" w:rsidR="00320CB9" w:rsidRPr="003841CA" w:rsidRDefault="00320CB9" w:rsidP="005274DB">
      <w:pPr>
        <w:tabs>
          <w:tab w:val="left" w:pos="6663"/>
        </w:tabs>
        <w:spacing w:before="120" w:after="120"/>
        <w:rPr>
          <w:lang w:val="sv-SE"/>
        </w:rPr>
      </w:pPr>
      <w:r w:rsidRPr="003841CA">
        <w:rPr>
          <w:lang w:val="sv-SE"/>
        </w:rPr>
        <w:t xml:space="preserve">Teknik och </w:t>
      </w:r>
      <w:r w:rsidR="008C4253" w:rsidRPr="003841CA">
        <w:rPr>
          <w:lang w:val="sv-SE"/>
        </w:rPr>
        <w:t>stadsmiljö</w:t>
      </w:r>
      <w:r w:rsidRPr="003841CA">
        <w:rPr>
          <w:lang w:val="sv-SE"/>
        </w:rPr>
        <w:t xml:space="preserve">förvaltningen </w:t>
      </w:r>
    </w:p>
    <w:p w14:paraId="0A1CA67C" w14:textId="31488896" w:rsidR="00320CB9" w:rsidRPr="003841CA" w:rsidRDefault="00320CB9" w:rsidP="005274DB">
      <w:pPr>
        <w:tabs>
          <w:tab w:val="left" w:pos="6663"/>
        </w:tabs>
        <w:spacing w:before="120" w:after="120"/>
        <w:rPr>
          <w:lang w:val="sv-SE"/>
        </w:rPr>
      </w:pPr>
      <w:r w:rsidRPr="003841CA">
        <w:rPr>
          <w:lang w:val="sv-SE"/>
        </w:rPr>
        <w:t>Landskrona stad</w:t>
      </w:r>
    </w:p>
    <w:p w14:paraId="620098F3" w14:textId="77777777" w:rsidR="00170F26" w:rsidRPr="003841CA" w:rsidRDefault="00170F26" w:rsidP="005274DB">
      <w:pPr>
        <w:tabs>
          <w:tab w:val="left" w:pos="6663"/>
        </w:tabs>
        <w:spacing w:before="120" w:after="120"/>
        <w:rPr>
          <w:sz w:val="24"/>
          <w:szCs w:val="24"/>
          <w:lang w:val="sv-SE"/>
        </w:rPr>
      </w:pPr>
    </w:p>
    <w:p w14:paraId="4EFB981A" w14:textId="77777777" w:rsidR="007F469D" w:rsidRPr="003841CA" w:rsidRDefault="007F469D" w:rsidP="005274DB">
      <w:pPr>
        <w:tabs>
          <w:tab w:val="left" w:pos="6663"/>
        </w:tabs>
        <w:spacing w:before="120" w:after="120"/>
        <w:rPr>
          <w:b/>
          <w:bCs/>
          <w:sz w:val="24"/>
          <w:szCs w:val="24"/>
          <w:lang w:val="sv-SE"/>
        </w:rPr>
      </w:pPr>
    </w:p>
    <w:p w14:paraId="2DF851A1" w14:textId="77777777" w:rsidR="007F469D" w:rsidRPr="007F0644" w:rsidRDefault="007F469D" w:rsidP="005274DB">
      <w:pPr>
        <w:spacing w:before="120" w:after="120"/>
        <w:rPr>
          <w:sz w:val="24"/>
          <w:szCs w:val="24"/>
          <w:lang w:val="sv-SE"/>
        </w:rPr>
      </w:pPr>
    </w:p>
    <w:sectPr w:rsidR="007F469D" w:rsidRPr="007F0644" w:rsidSect="00306D1C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continuous"/>
      <w:pgSz w:w="11906" w:h="16838"/>
      <w:pgMar w:top="709" w:right="1361" w:bottom="1985" w:left="2552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DF93C" w14:textId="77777777" w:rsidR="000426B9" w:rsidRDefault="000426B9" w:rsidP="00BE0B4E">
      <w:pPr>
        <w:spacing w:after="0" w:line="240" w:lineRule="auto"/>
      </w:pPr>
      <w:r>
        <w:separator/>
      </w:r>
    </w:p>
  </w:endnote>
  <w:endnote w:type="continuationSeparator" w:id="0">
    <w:p w14:paraId="755AE847" w14:textId="77777777" w:rsidR="000426B9" w:rsidRDefault="000426B9" w:rsidP="00BE0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9194" w14:textId="77777777" w:rsidR="00186C10" w:rsidRDefault="00186C1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4D37" w14:textId="2546324C" w:rsidR="00284622" w:rsidRPr="00017033" w:rsidRDefault="00017033" w:rsidP="00DC3860">
    <w:pPr>
      <w:pStyle w:val="Sidfot"/>
      <w:tabs>
        <w:tab w:val="clear" w:pos="8505"/>
        <w:tab w:val="clear" w:pos="9072"/>
      </w:tabs>
      <w:ind w:right="-1136"/>
      <w:jc w:val="right"/>
      <w:rPr>
        <w:lang w:val="sv-SE"/>
      </w:rPr>
    </w:pPr>
    <w:bookmarkStart w:id="1" w:name="_Hlk62720818"/>
    <w:bookmarkStart w:id="2" w:name="_Hlk62720819"/>
    <w:bookmarkStart w:id="3" w:name="_Hlk62720820"/>
    <w:bookmarkStart w:id="4" w:name="_Hlk62720821"/>
    <w:bookmarkStart w:id="5" w:name="_Hlk62720822"/>
    <w:bookmarkStart w:id="6" w:name="_Hlk62720823"/>
    <w:bookmarkStart w:id="7" w:name="_Hlk62720837"/>
    <w:bookmarkStart w:id="8" w:name="_Hlk62720838"/>
    <w:bookmarkStart w:id="9" w:name="_Hlk62720839"/>
    <w:bookmarkStart w:id="10" w:name="_Hlk62720840"/>
    <w:bookmarkStart w:id="11" w:name="_Hlk62720841"/>
    <w:bookmarkStart w:id="12" w:name="_Hlk62720842"/>
    <w:bookmarkStart w:id="13" w:name="_Hlk62721125"/>
    <w:bookmarkStart w:id="14" w:name="_Hlk62721126"/>
    <w:bookmarkStart w:id="15" w:name="_Hlk62721127"/>
    <w:bookmarkStart w:id="16" w:name="_Hlk62721128"/>
    <w:bookmarkStart w:id="17" w:name="_Hlk62721129"/>
    <w:bookmarkStart w:id="18" w:name="_Hlk62721130"/>
    <w:r w:rsidRPr="00017033">
      <w:rPr>
        <w:lang w:val="sv-SE"/>
      </w:rPr>
      <w:t xml:space="preserve">Landskrona stad - </w:t>
    </w:r>
    <w:sdt>
      <w:sdtPr>
        <w:rPr>
          <w:lang w:val="sv-SE"/>
        </w:rPr>
        <w:alias w:val="Titel"/>
        <w:tag w:val=""/>
        <w:id w:val="-1994169975"/>
        <w:placeholder>
          <w:docPart w:val="A16E577BA5FF4D3AAC89B30C76E0FD5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46DD8">
          <w:rPr>
            <w:lang w:val="sv-SE"/>
          </w:rPr>
          <w:t>Anvisning – Affischering inför valet 2026</w:t>
        </w:r>
      </w:sdtContent>
    </w:sdt>
    <w:r w:rsidRPr="00017033">
      <w:rPr>
        <w:lang w:val="sv-SE"/>
      </w:rPr>
      <w:t xml:space="preserve">, </w:t>
    </w:r>
    <w:sdt>
      <w:sdtPr>
        <w:alias w:val="Datum"/>
        <w:tag w:val="Datum"/>
        <w:id w:val="-1180122368"/>
        <w:dataBinding w:prefixMappings="xmlns:ns0='LPXML_extra15' " w:xpath="/ns0:root[1]/ns0:datum[1]" w:storeItemID="{972C656D-F937-4C3B-B57A-E5CBC470E901}"/>
        <w:date w:fullDate="2026-08-10T00:00:00Z">
          <w:dateFormat w:val="yyyy-MM-dd"/>
          <w:lid w:val="sv-SE"/>
          <w:storeMappedDataAs w:val="dateTime"/>
          <w:calendar w:val="gregorian"/>
        </w:date>
      </w:sdtPr>
      <w:sdtEndPr/>
      <w:sdtContent>
        <w:r w:rsidR="001E045C">
          <w:rPr>
            <w:lang w:val="sv-SE"/>
          </w:rPr>
          <w:t>2026-08-10</w:t>
        </w:r>
      </w:sdtContent>
    </w:sdt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45E95" w14:textId="77777777" w:rsidR="00186C10" w:rsidRDefault="00186C1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43B8D" w14:textId="77777777" w:rsidR="000426B9" w:rsidRDefault="000426B9" w:rsidP="00BE0B4E">
      <w:pPr>
        <w:spacing w:after="0" w:line="240" w:lineRule="auto"/>
      </w:pPr>
      <w:r>
        <w:separator/>
      </w:r>
    </w:p>
  </w:footnote>
  <w:footnote w:type="continuationSeparator" w:id="0">
    <w:p w14:paraId="797EC806" w14:textId="77777777" w:rsidR="000426B9" w:rsidRDefault="000426B9" w:rsidP="00BE0B4E">
      <w:pPr>
        <w:spacing w:after="0" w:line="240" w:lineRule="auto"/>
      </w:pPr>
      <w:r>
        <w:continuationSeparator/>
      </w:r>
    </w:p>
  </w:footnote>
  <w:footnote w:id="1">
    <w:p w14:paraId="731BA19B" w14:textId="77777777" w:rsidR="0010201F" w:rsidRDefault="0010201F" w:rsidP="0010201F">
      <w:pPr>
        <w:pStyle w:val="Fotnotstext"/>
      </w:pPr>
      <w:r>
        <w:rPr>
          <w:rStyle w:val="Fotnotsreferens"/>
        </w:rPr>
        <w:footnoteRef/>
      </w:r>
    </w:p>
    <w:p w14:paraId="0613A741" w14:textId="77777777" w:rsidR="0010201F" w:rsidRPr="0010201F" w:rsidRDefault="0010201F" w:rsidP="0010201F">
      <w:pPr>
        <w:pStyle w:val="Fotnotstext"/>
        <w:rPr>
          <w:lang w:val="sv-SE"/>
        </w:rPr>
      </w:pPr>
      <w:r w:rsidRPr="0010201F">
        <w:rPr>
          <w:lang w:val="sv-SE"/>
        </w:rPr>
        <w:t xml:space="preserve">  Se Trafikförordning (1998:1276) och Vägmärkesförordning (2007:90) för vägledning.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BF0A4" w14:textId="77777777" w:rsidR="00186C10" w:rsidRDefault="00186C1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1F8B" w14:textId="77777777" w:rsidR="005E6E31" w:rsidRDefault="005E6E31" w:rsidP="0040185D">
    <w:pPr>
      <w:pStyle w:val="Sidhuvud"/>
      <w:spacing w:after="132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>(</w:t>
    </w:r>
    <w:fldSimple w:instr=" NUMPAGES   \* MERGEFORMAT ">
      <w:r>
        <w:rPr>
          <w:noProof/>
        </w:rPr>
        <w:t>2</w:t>
      </w:r>
    </w:fldSimple>
    <w: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24B46" w14:textId="77777777" w:rsidR="002631A5" w:rsidRDefault="00017033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76F3C0" wp14:editId="6D71B5A9">
          <wp:simplePos x="0" y="0"/>
          <wp:positionH relativeFrom="page">
            <wp:posOffset>4356735</wp:posOffset>
          </wp:positionH>
          <wp:positionV relativeFrom="page">
            <wp:posOffset>414020</wp:posOffset>
          </wp:positionV>
          <wp:extent cx="2664000" cy="734400"/>
          <wp:effectExtent l="0" t="0" r="3175" b="0"/>
          <wp:wrapNone/>
          <wp:docPr id="3" name="Bild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000" cy="73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DE4B37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907886"/>
    <w:multiLevelType w:val="multilevel"/>
    <w:tmpl w:val="1EBC937A"/>
    <w:styleLink w:val="Diagramnumrering"/>
    <w:lvl w:ilvl="0">
      <w:start w:val="1"/>
      <w:numFmt w:val="decimal"/>
      <w:pStyle w:val="Diagram-rubri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3B74DBF"/>
    <w:multiLevelType w:val="hybridMultilevel"/>
    <w:tmpl w:val="BC0220FC"/>
    <w:lvl w:ilvl="0" w:tplc="DA5EEEA6">
      <w:start w:val="1"/>
      <w:numFmt w:val="decimal"/>
      <w:lvlText w:val="%1."/>
      <w:lvlJc w:val="left"/>
      <w:pPr>
        <w:ind w:left="1498" w:hanging="361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D472D3B4">
      <w:numFmt w:val="bullet"/>
      <w:lvlText w:val="•"/>
      <w:lvlJc w:val="left"/>
      <w:pPr>
        <w:ind w:left="2427" w:hanging="361"/>
      </w:pPr>
      <w:rPr>
        <w:rFonts w:hint="default"/>
        <w:lang w:val="sv-SE" w:eastAsia="en-US" w:bidi="ar-SA"/>
      </w:rPr>
    </w:lvl>
    <w:lvl w:ilvl="2" w:tplc="5BB81368">
      <w:numFmt w:val="bullet"/>
      <w:lvlText w:val="•"/>
      <w:lvlJc w:val="left"/>
      <w:pPr>
        <w:ind w:left="3354" w:hanging="361"/>
      </w:pPr>
      <w:rPr>
        <w:rFonts w:hint="default"/>
        <w:lang w:val="sv-SE" w:eastAsia="en-US" w:bidi="ar-SA"/>
      </w:rPr>
    </w:lvl>
    <w:lvl w:ilvl="3" w:tplc="D9669CBA">
      <w:numFmt w:val="bullet"/>
      <w:lvlText w:val="•"/>
      <w:lvlJc w:val="left"/>
      <w:pPr>
        <w:ind w:left="4281" w:hanging="361"/>
      </w:pPr>
      <w:rPr>
        <w:rFonts w:hint="default"/>
        <w:lang w:val="sv-SE" w:eastAsia="en-US" w:bidi="ar-SA"/>
      </w:rPr>
    </w:lvl>
    <w:lvl w:ilvl="4" w:tplc="1D9C34D4">
      <w:numFmt w:val="bullet"/>
      <w:lvlText w:val="•"/>
      <w:lvlJc w:val="left"/>
      <w:pPr>
        <w:ind w:left="5208" w:hanging="361"/>
      </w:pPr>
      <w:rPr>
        <w:rFonts w:hint="default"/>
        <w:lang w:val="sv-SE" w:eastAsia="en-US" w:bidi="ar-SA"/>
      </w:rPr>
    </w:lvl>
    <w:lvl w:ilvl="5" w:tplc="0F2A225C">
      <w:numFmt w:val="bullet"/>
      <w:lvlText w:val="•"/>
      <w:lvlJc w:val="left"/>
      <w:pPr>
        <w:ind w:left="6135" w:hanging="361"/>
      </w:pPr>
      <w:rPr>
        <w:rFonts w:hint="default"/>
        <w:lang w:val="sv-SE" w:eastAsia="en-US" w:bidi="ar-SA"/>
      </w:rPr>
    </w:lvl>
    <w:lvl w:ilvl="6" w:tplc="7C924C7E">
      <w:numFmt w:val="bullet"/>
      <w:lvlText w:val="•"/>
      <w:lvlJc w:val="left"/>
      <w:pPr>
        <w:ind w:left="7062" w:hanging="361"/>
      </w:pPr>
      <w:rPr>
        <w:rFonts w:hint="default"/>
        <w:lang w:val="sv-SE" w:eastAsia="en-US" w:bidi="ar-SA"/>
      </w:rPr>
    </w:lvl>
    <w:lvl w:ilvl="7" w:tplc="D012E4D4">
      <w:numFmt w:val="bullet"/>
      <w:lvlText w:val="•"/>
      <w:lvlJc w:val="left"/>
      <w:pPr>
        <w:ind w:left="7989" w:hanging="361"/>
      </w:pPr>
      <w:rPr>
        <w:rFonts w:hint="default"/>
        <w:lang w:val="sv-SE" w:eastAsia="en-US" w:bidi="ar-SA"/>
      </w:rPr>
    </w:lvl>
    <w:lvl w:ilvl="8" w:tplc="33C44D72">
      <w:numFmt w:val="bullet"/>
      <w:lvlText w:val="•"/>
      <w:lvlJc w:val="left"/>
      <w:pPr>
        <w:ind w:left="8916" w:hanging="361"/>
      </w:pPr>
      <w:rPr>
        <w:rFonts w:hint="default"/>
        <w:lang w:val="sv-SE" w:eastAsia="en-US" w:bidi="ar-SA"/>
      </w:rPr>
    </w:lvl>
  </w:abstractNum>
  <w:abstractNum w:abstractNumId="3" w15:restartNumberingAfterBreak="0">
    <w:nsid w:val="29513A26"/>
    <w:multiLevelType w:val="multilevel"/>
    <w:tmpl w:val="1EBC937A"/>
    <w:numStyleLink w:val="Diagramnumrering"/>
  </w:abstractNum>
  <w:abstractNum w:abstractNumId="4" w15:restartNumberingAfterBreak="0">
    <w:nsid w:val="33B5566D"/>
    <w:multiLevelType w:val="hybridMultilevel"/>
    <w:tmpl w:val="D8E0B6A8"/>
    <w:lvl w:ilvl="0" w:tplc="FFFFFFFF">
      <w:start w:val="1"/>
      <w:numFmt w:val="bullet"/>
      <w:lvlText w:val=""/>
      <w:lvlJc w:val="left"/>
      <w:pPr>
        <w:ind w:left="1472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227AE618">
      <w:numFmt w:val="bullet"/>
      <w:lvlText w:val="•"/>
      <w:lvlJc w:val="left"/>
      <w:pPr>
        <w:ind w:left="2409" w:hanging="361"/>
      </w:pPr>
      <w:rPr>
        <w:rFonts w:hint="default"/>
        <w:lang w:val="sv-SE" w:eastAsia="en-US" w:bidi="ar-SA"/>
      </w:rPr>
    </w:lvl>
    <w:lvl w:ilvl="2" w:tplc="D47C3332">
      <w:numFmt w:val="bullet"/>
      <w:lvlText w:val="•"/>
      <w:lvlJc w:val="left"/>
      <w:pPr>
        <w:ind w:left="3338" w:hanging="361"/>
      </w:pPr>
      <w:rPr>
        <w:rFonts w:hint="default"/>
        <w:lang w:val="sv-SE" w:eastAsia="en-US" w:bidi="ar-SA"/>
      </w:rPr>
    </w:lvl>
    <w:lvl w:ilvl="3" w:tplc="51B02A5A">
      <w:numFmt w:val="bullet"/>
      <w:lvlText w:val="•"/>
      <w:lvlJc w:val="left"/>
      <w:pPr>
        <w:ind w:left="4267" w:hanging="361"/>
      </w:pPr>
      <w:rPr>
        <w:rFonts w:hint="default"/>
        <w:lang w:val="sv-SE" w:eastAsia="en-US" w:bidi="ar-SA"/>
      </w:rPr>
    </w:lvl>
    <w:lvl w:ilvl="4" w:tplc="07BE4BA2">
      <w:numFmt w:val="bullet"/>
      <w:lvlText w:val="•"/>
      <w:lvlJc w:val="left"/>
      <w:pPr>
        <w:ind w:left="5196" w:hanging="361"/>
      </w:pPr>
      <w:rPr>
        <w:rFonts w:hint="default"/>
        <w:lang w:val="sv-SE" w:eastAsia="en-US" w:bidi="ar-SA"/>
      </w:rPr>
    </w:lvl>
    <w:lvl w:ilvl="5" w:tplc="E68C414E">
      <w:numFmt w:val="bullet"/>
      <w:lvlText w:val="•"/>
      <w:lvlJc w:val="left"/>
      <w:pPr>
        <w:ind w:left="6125" w:hanging="361"/>
      </w:pPr>
      <w:rPr>
        <w:rFonts w:hint="default"/>
        <w:lang w:val="sv-SE" w:eastAsia="en-US" w:bidi="ar-SA"/>
      </w:rPr>
    </w:lvl>
    <w:lvl w:ilvl="6" w:tplc="DDE435BC">
      <w:numFmt w:val="bullet"/>
      <w:lvlText w:val="•"/>
      <w:lvlJc w:val="left"/>
      <w:pPr>
        <w:ind w:left="7054" w:hanging="361"/>
      </w:pPr>
      <w:rPr>
        <w:rFonts w:hint="default"/>
        <w:lang w:val="sv-SE" w:eastAsia="en-US" w:bidi="ar-SA"/>
      </w:rPr>
    </w:lvl>
    <w:lvl w:ilvl="7" w:tplc="FB28EFD2">
      <w:numFmt w:val="bullet"/>
      <w:lvlText w:val="•"/>
      <w:lvlJc w:val="left"/>
      <w:pPr>
        <w:ind w:left="7983" w:hanging="361"/>
      </w:pPr>
      <w:rPr>
        <w:rFonts w:hint="default"/>
        <w:lang w:val="sv-SE" w:eastAsia="en-US" w:bidi="ar-SA"/>
      </w:rPr>
    </w:lvl>
    <w:lvl w:ilvl="8" w:tplc="E93EA39A">
      <w:numFmt w:val="bullet"/>
      <w:lvlText w:val="•"/>
      <w:lvlJc w:val="left"/>
      <w:pPr>
        <w:ind w:left="8912" w:hanging="361"/>
      </w:pPr>
      <w:rPr>
        <w:rFonts w:hint="default"/>
        <w:lang w:val="sv-SE" w:eastAsia="en-US" w:bidi="ar-SA"/>
      </w:rPr>
    </w:lvl>
  </w:abstractNum>
  <w:abstractNum w:abstractNumId="5" w15:restartNumberingAfterBreak="0">
    <w:nsid w:val="344279A1"/>
    <w:multiLevelType w:val="hybridMultilevel"/>
    <w:tmpl w:val="50265998"/>
    <w:lvl w:ilvl="0" w:tplc="DCB6E5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1837A8"/>
    <w:multiLevelType w:val="hybridMultilevel"/>
    <w:tmpl w:val="1A3A84D6"/>
    <w:lvl w:ilvl="0" w:tplc="1B4A6968">
      <w:start w:val="1"/>
      <w:numFmt w:val="decimal"/>
      <w:lvlText w:val="%1"/>
      <w:lvlJc w:val="left"/>
      <w:pPr>
        <w:ind w:left="720" w:hanging="360"/>
      </w:pPr>
      <w:rPr>
        <w:rFonts w:hint="default"/>
        <w:color w:val="00B05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D5902"/>
    <w:multiLevelType w:val="multilevel"/>
    <w:tmpl w:val="6F884548"/>
    <w:styleLink w:val="Tabellnumrering"/>
    <w:lvl w:ilvl="0">
      <w:start w:val="1"/>
      <w:numFmt w:val="decimal"/>
      <w:pStyle w:val="Tabell-rubrik"/>
      <w:suff w:val="space"/>
      <w:lvlText w:val="Tabell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166638C"/>
    <w:multiLevelType w:val="hybridMultilevel"/>
    <w:tmpl w:val="FC5612F6"/>
    <w:lvl w:ilvl="0" w:tplc="35EE6402">
      <w:start w:val="16"/>
      <w:numFmt w:val="bullet"/>
      <w:lvlText w:val="-"/>
      <w:lvlJc w:val="left"/>
      <w:pPr>
        <w:ind w:left="1664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9" w15:restartNumberingAfterBreak="0">
    <w:nsid w:val="66650E83"/>
    <w:multiLevelType w:val="multilevel"/>
    <w:tmpl w:val="1EBC937A"/>
    <w:numStyleLink w:val="Diagramnumrering"/>
  </w:abstractNum>
  <w:abstractNum w:abstractNumId="10" w15:restartNumberingAfterBreak="0">
    <w:nsid w:val="66A75311"/>
    <w:multiLevelType w:val="hybridMultilevel"/>
    <w:tmpl w:val="41EC675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22E87"/>
    <w:multiLevelType w:val="hybridMultilevel"/>
    <w:tmpl w:val="83DC1E20"/>
    <w:lvl w:ilvl="0" w:tplc="C3926330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162B29"/>
    <w:multiLevelType w:val="hybridMultilevel"/>
    <w:tmpl w:val="A6E407A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785AD0"/>
    <w:multiLevelType w:val="multilevel"/>
    <w:tmpl w:val="6F884548"/>
    <w:numStyleLink w:val="Tabellnumrering"/>
  </w:abstractNum>
  <w:abstractNum w:abstractNumId="14" w15:restartNumberingAfterBreak="0">
    <w:nsid w:val="74665079"/>
    <w:multiLevelType w:val="hybridMultilevel"/>
    <w:tmpl w:val="CF44E514"/>
    <w:lvl w:ilvl="0" w:tplc="AB2C533E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9364">
    <w:abstractNumId w:val="5"/>
  </w:num>
  <w:num w:numId="2" w16cid:durableId="1059549660">
    <w:abstractNumId w:val="1"/>
  </w:num>
  <w:num w:numId="3" w16cid:durableId="1880822972">
    <w:abstractNumId w:val="9"/>
  </w:num>
  <w:num w:numId="4" w16cid:durableId="751968145">
    <w:abstractNumId w:val="3"/>
  </w:num>
  <w:num w:numId="5" w16cid:durableId="413284322">
    <w:abstractNumId w:val="7"/>
  </w:num>
  <w:num w:numId="6" w16cid:durableId="1946960732">
    <w:abstractNumId w:val="13"/>
  </w:num>
  <w:num w:numId="7" w16cid:durableId="1721398398">
    <w:abstractNumId w:val="0"/>
  </w:num>
  <w:num w:numId="8" w16cid:durableId="2137214114">
    <w:abstractNumId w:val="8"/>
  </w:num>
  <w:num w:numId="9" w16cid:durableId="393310222">
    <w:abstractNumId w:val="10"/>
  </w:num>
  <w:num w:numId="10" w16cid:durableId="348722872">
    <w:abstractNumId w:val="14"/>
  </w:num>
  <w:num w:numId="11" w16cid:durableId="935557368">
    <w:abstractNumId w:val="6"/>
  </w:num>
  <w:num w:numId="12" w16cid:durableId="1424260597">
    <w:abstractNumId w:val="11"/>
  </w:num>
  <w:num w:numId="13" w16cid:durableId="48848093">
    <w:abstractNumId w:val="12"/>
  </w:num>
  <w:num w:numId="14" w16cid:durableId="460539734">
    <w:abstractNumId w:val="4"/>
  </w:num>
  <w:num w:numId="15" w16cid:durableId="399720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91F"/>
    <w:rsid w:val="000143E4"/>
    <w:rsid w:val="00017033"/>
    <w:rsid w:val="00036F1D"/>
    <w:rsid w:val="000426B9"/>
    <w:rsid w:val="00085CC0"/>
    <w:rsid w:val="00092DC7"/>
    <w:rsid w:val="000B4534"/>
    <w:rsid w:val="000C20C4"/>
    <w:rsid w:val="000C71E6"/>
    <w:rsid w:val="000D36F1"/>
    <w:rsid w:val="000E0216"/>
    <w:rsid w:val="000E122B"/>
    <w:rsid w:val="000E26B6"/>
    <w:rsid w:val="000E6BA8"/>
    <w:rsid w:val="0010201F"/>
    <w:rsid w:val="00117F5B"/>
    <w:rsid w:val="00120A8D"/>
    <w:rsid w:val="00131F12"/>
    <w:rsid w:val="001529E9"/>
    <w:rsid w:val="00162755"/>
    <w:rsid w:val="00170F26"/>
    <w:rsid w:val="00175949"/>
    <w:rsid w:val="001827E7"/>
    <w:rsid w:val="00186C10"/>
    <w:rsid w:val="00190CBF"/>
    <w:rsid w:val="001923D5"/>
    <w:rsid w:val="001A1B69"/>
    <w:rsid w:val="001A41D7"/>
    <w:rsid w:val="001C078D"/>
    <w:rsid w:val="001D4839"/>
    <w:rsid w:val="001E045C"/>
    <w:rsid w:val="001E0644"/>
    <w:rsid w:val="00205815"/>
    <w:rsid w:val="00227B32"/>
    <w:rsid w:val="00232324"/>
    <w:rsid w:val="0023382D"/>
    <w:rsid w:val="002457FD"/>
    <w:rsid w:val="0024678F"/>
    <w:rsid w:val="002631A5"/>
    <w:rsid w:val="00276C9A"/>
    <w:rsid w:val="00284622"/>
    <w:rsid w:val="002C03B7"/>
    <w:rsid w:val="002C2813"/>
    <w:rsid w:val="002D3F61"/>
    <w:rsid w:val="002E75FE"/>
    <w:rsid w:val="002F35EC"/>
    <w:rsid w:val="00306D1C"/>
    <w:rsid w:val="003127F9"/>
    <w:rsid w:val="00320CB9"/>
    <w:rsid w:val="003548FA"/>
    <w:rsid w:val="00361E37"/>
    <w:rsid w:val="0037598F"/>
    <w:rsid w:val="003841CA"/>
    <w:rsid w:val="003B4208"/>
    <w:rsid w:val="003D3827"/>
    <w:rsid w:val="003E33A3"/>
    <w:rsid w:val="003F5537"/>
    <w:rsid w:val="003F6C3F"/>
    <w:rsid w:val="0040185D"/>
    <w:rsid w:val="0042589B"/>
    <w:rsid w:val="0043710C"/>
    <w:rsid w:val="00465B74"/>
    <w:rsid w:val="00484C14"/>
    <w:rsid w:val="00485E82"/>
    <w:rsid w:val="004903DC"/>
    <w:rsid w:val="004B0497"/>
    <w:rsid w:val="004B17B8"/>
    <w:rsid w:val="004B698D"/>
    <w:rsid w:val="004B7C4A"/>
    <w:rsid w:val="004C6CBA"/>
    <w:rsid w:val="004E1F7B"/>
    <w:rsid w:val="004E68C1"/>
    <w:rsid w:val="00501D20"/>
    <w:rsid w:val="005048AC"/>
    <w:rsid w:val="005274DB"/>
    <w:rsid w:val="005341F6"/>
    <w:rsid w:val="00536C86"/>
    <w:rsid w:val="00551CB3"/>
    <w:rsid w:val="00560F1B"/>
    <w:rsid w:val="00577218"/>
    <w:rsid w:val="00581867"/>
    <w:rsid w:val="0059055A"/>
    <w:rsid w:val="00596B3C"/>
    <w:rsid w:val="005A26D9"/>
    <w:rsid w:val="005B1960"/>
    <w:rsid w:val="005B4BAD"/>
    <w:rsid w:val="005C643C"/>
    <w:rsid w:val="005D364C"/>
    <w:rsid w:val="005E3E49"/>
    <w:rsid w:val="005E6E31"/>
    <w:rsid w:val="005F36A0"/>
    <w:rsid w:val="005F5359"/>
    <w:rsid w:val="0060576E"/>
    <w:rsid w:val="0060791F"/>
    <w:rsid w:val="00615CCD"/>
    <w:rsid w:val="00626A77"/>
    <w:rsid w:val="00627D24"/>
    <w:rsid w:val="00631EC5"/>
    <w:rsid w:val="00660E71"/>
    <w:rsid w:val="00687C9F"/>
    <w:rsid w:val="006B3CE7"/>
    <w:rsid w:val="006B4E0C"/>
    <w:rsid w:val="006C0915"/>
    <w:rsid w:val="006C6D5E"/>
    <w:rsid w:val="006C71D9"/>
    <w:rsid w:val="006D4899"/>
    <w:rsid w:val="006F3380"/>
    <w:rsid w:val="007131B1"/>
    <w:rsid w:val="00734503"/>
    <w:rsid w:val="00750940"/>
    <w:rsid w:val="00753B90"/>
    <w:rsid w:val="007540C5"/>
    <w:rsid w:val="00774352"/>
    <w:rsid w:val="00780F56"/>
    <w:rsid w:val="00782003"/>
    <w:rsid w:val="0078287B"/>
    <w:rsid w:val="007B6538"/>
    <w:rsid w:val="007B7137"/>
    <w:rsid w:val="007D0E69"/>
    <w:rsid w:val="007D5723"/>
    <w:rsid w:val="007E2914"/>
    <w:rsid w:val="007F0644"/>
    <w:rsid w:val="007F21E0"/>
    <w:rsid w:val="007F469D"/>
    <w:rsid w:val="00805628"/>
    <w:rsid w:val="00860DDD"/>
    <w:rsid w:val="008621EE"/>
    <w:rsid w:val="008644E3"/>
    <w:rsid w:val="00873BED"/>
    <w:rsid w:val="00875AAF"/>
    <w:rsid w:val="008800DD"/>
    <w:rsid w:val="00892D80"/>
    <w:rsid w:val="00896871"/>
    <w:rsid w:val="008A0C5F"/>
    <w:rsid w:val="008C1B48"/>
    <w:rsid w:val="008C4253"/>
    <w:rsid w:val="008C5D7D"/>
    <w:rsid w:val="008E2B95"/>
    <w:rsid w:val="0090487F"/>
    <w:rsid w:val="00914E56"/>
    <w:rsid w:val="00920A0D"/>
    <w:rsid w:val="0092735E"/>
    <w:rsid w:val="00936438"/>
    <w:rsid w:val="009426B6"/>
    <w:rsid w:val="00944EED"/>
    <w:rsid w:val="00954731"/>
    <w:rsid w:val="00954AAD"/>
    <w:rsid w:val="00965AE4"/>
    <w:rsid w:val="00972EA8"/>
    <w:rsid w:val="00986496"/>
    <w:rsid w:val="009A2B16"/>
    <w:rsid w:val="009B518A"/>
    <w:rsid w:val="009C755F"/>
    <w:rsid w:val="009D6123"/>
    <w:rsid w:val="009F4DCF"/>
    <w:rsid w:val="00A01001"/>
    <w:rsid w:val="00A30DE1"/>
    <w:rsid w:val="00A508E1"/>
    <w:rsid w:val="00A72289"/>
    <w:rsid w:val="00A74701"/>
    <w:rsid w:val="00A76C05"/>
    <w:rsid w:val="00A76F71"/>
    <w:rsid w:val="00AA186C"/>
    <w:rsid w:val="00AB7A6C"/>
    <w:rsid w:val="00AD49D4"/>
    <w:rsid w:val="00AE4048"/>
    <w:rsid w:val="00AF3E8E"/>
    <w:rsid w:val="00B003C8"/>
    <w:rsid w:val="00B00A72"/>
    <w:rsid w:val="00B7627A"/>
    <w:rsid w:val="00B7662F"/>
    <w:rsid w:val="00B8675D"/>
    <w:rsid w:val="00BA0A6F"/>
    <w:rsid w:val="00BB3764"/>
    <w:rsid w:val="00BD2394"/>
    <w:rsid w:val="00BD635D"/>
    <w:rsid w:val="00BE0B4E"/>
    <w:rsid w:val="00C46DD8"/>
    <w:rsid w:val="00C564E4"/>
    <w:rsid w:val="00C60EED"/>
    <w:rsid w:val="00C628F2"/>
    <w:rsid w:val="00CC3993"/>
    <w:rsid w:val="00CC6B1D"/>
    <w:rsid w:val="00CD1F31"/>
    <w:rsid w:val="00CD206D"/>
    <w:rsid w:val="00CE3697"/>
    <w:rsid w:val="00D77ECA"/>
    <w:rsid w:val="00D90DB0"/>
    <w:rsid w:val="00DA6D7C"/>
    <w:rsid w:val="00DC3860"/>
    <w:rsid w:val="00DC66BD"/>
    <w:rsid w:val="00DF2506"/>
    <w:rsid w:val="00E00EE9"/>
    <w:rsid w:val="00E26CF0"/>
    <w:rsid w:val="00E3184F"/>
    <w:rsid w:val="00E355E5"/>
    <w:rsid w:val="00E56ADA"/>
    <w:rsid w:val="00E5739D"/>
    <w:rsid w:val="00EA5006"/>
    <w:rsid w:val="00EA7FF6"/>
    <w:rsid w:val="00EC42CA"/>
    <w:rsid w:val="00EC5F98"/>
    <w:rsid w:val="00EE5D6F"/>
    <w:rsid w:val="00EE776D"/>
    <w:rsid w:val="00F00FDB"/>
    <w:rsid w:val="00F05B24"/>
    <w:rsid w:val="00F11E9F"/>
    <w:rsid w:val="00F138AD"/>
    <w:rsid w:val="00F20531"/>
    <w:rsid w:val="00F24107"/>
    <w:rsid w:val="00F25FB8"/>
    <w:rsid w:val="00F57E0B"/>
    <w:rsid w:val="00F62E00"/>
    <w:rsid w:val="00F74C0C"/>
    <w:rsid w:val="00FA372E"/>
    <w:rsid w:val="00FF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8CF9E8"/>
  <w15:chartTrackingRefBased/>
  <w15:docId w15:val="{595909A6-9448-4678-B835-475A0C07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FB8"/>
  </w:style>
  <w:style w:type="paragraph" w:styleId="Rubrik1">
    <w:name w:val="heading 1"/>
    <w:basedOn w:val="Normal"/>
    <w:next w:val="Normal"/>
    <w:link w:val="Rubrik1Char"/>
    <w:uiPriority w:val="9"/>
    <w:qFormat/>
    <w:rsid w:val="00F00FDB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/>
      <w:sz w:val="4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E6E31"/>
    <w:pPr>
      <w:keepNext/>
      <w:keepLines/>
      <w:spacing w:before="360" w:after="40" w:line="240" w:lineRule="auto"/>
      <w:outlineLvl w:val="1"/>
    </w:pPr>
    <w:rPr>
      <w:rFonts w:asciiTheme="majorHAnsi" w:eastAsiaTheme="majorEastAsia" w:hAnsiTheme="majorHAnsi" w:cstheme="majorBidi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E6E31"/>
    <w:pPr>
      <w:keepNext/>
      <w:keepLines/>
      <w:spacing w:before="320" w:after="40" w:line="240" w:lineRule="auto"/>
      <w:outlineLvl w:val="2"/>
    </w:pPr>
    <w:rPr>
      <w:rFonts w:asciiTheme="majorHAnsi" w:eastAsiaTheme="majorEastAsia" w:hAnsiTheme="majorHAnsi" w:cstheme="majorBidi"/>
      <w:sz w:val="30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E6E31"/>
    <w:pPr>
      <w:keepNext/>
      <w:keepLines/>
      <w:spacing w:before="280" w:after="40" w:line="240" w:lineRule="auto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F62E00"/>
    <w:pPr>
      <w:keepNext/>
      <w:keepLines/>
      <w:spacing w:before="240" w:after="4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00FDB"/>
    <w:rPr>
      <w:rFonts w:asciiTheme="majorHAnsi" w:eastAsiaTheme="majorEastAsia" w:hAnsiTheme="majorHAnsi" w:cstheme="majorBidi"/>
      <w:sz w:val="4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E6E31"/>
    <w:rPr>
      <w:rFonts w:asciiTheme="majorHAnsi" w:eastAsiaTheme="majorEastAsia" w:hAnsiTheme="majorHAnsi" w:cstheme="majorBidi"/>
      <w:sz w:val="3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42589B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25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3Char">
    <w:name w:val="Rubrik 3 Char"/>
    <w:basedOn w:val="Standardstycketeckensnitt"/>
    <w:link w:val="Rubrik3"/>
    <w:uiPriority w:val="9"/>
    <w:rsid w:val="005E6E31"/>
    <w:rPr>
      <w:rFonts w:asciiTheme="majorHAnsi" w:eastAsiaTheme="majorEastAsia" w:hAnsiTheme="majorHAnsi" w:cstheme="majorBidi"/>
      <w:sz w:val="30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5E6E31"/>
    <w:rPr>
      <w:rFonts w:asciiTheme="majorHAnsi" w:eastAsiaTheme="majorEastAsia" w:hAnsiTheme="majorHAnsi" w:cstheme="majorBidi"/>
      <w:iCs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F62E00"/>
    <w:rPr>
      <w:rFonts w:asciiTheme="majorHAnsi" w:eastAsiaTheme="majorEastAsia" w:hAnsiTheme="majorHAnsi" w:cstheme="majorBidi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2F35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84622"/>
    <w:rPr>
      <w:i/>
      <w:iCs/>
      <w:color w:val="404040" w:themeColor="text1" w:themeTint="BF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84622"/>
    <w:rPr>
      <w:lang w:eastAsia="en-GB"/>
    </w:rPr>
  </w:style>
  <w:style w:type="paragraph" w:styleId="Innehll1">
    <w:name w:val="toc 1"/>
    <w:basedOn w:val="Normal"/>
    <w:next w:val="Normal"/>
    <w:autoRedefine/>
    <w:uiPriority w:val="39"/>
    <w:unhideWhenUsed/>
    <w:rsid w:val="00F62E00"/>
    <w:pPr>
      <w:tabs>
        <w:tab w:val="right" w:leader="dot" w:pos="7360"/>
      </w:tabs>
      <w:spacing w:before="220" w:after="40"/>
    </w:pPr>
    <w:rPr>
      <w:rFonts w:asciiTheme="majorHAnsi" w:hAnsiTheme="majorHAnsi"/>
      <w:sz w:val="28"/>
    </w:rPr>
  </w:style>
  <w:style w:type="paragraph" w:styleId="Innehll2">
    <w:name w:val="toc 2"/>
    <w:basedOn w:val="Normal"/>
    <w:next w:val="Normal"/>
    <w:autoRedefine/>
    <w:uiPriority w:val="39"/>
    <w:unhideWhenUsed/>
    <w:rsid w:val="00F62E00"/>
    <w:pPr>
      <w:spacing w:after="4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unhideWhenUsed/>
    <w:rsid w:val="00F62E00"/>
    <w:pPr>
      <w:spacing w:after="40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2F35EC"/>
    <w:rPr>
      <w:color w:val="0563C1" w:themeColor="hyperlink"/>
      <w:u w:val="single"/>
    </w:rPr>
  </w:style>
  <w:style w:type="paragraph" w:customStyle="1" w:styleId="Ingress">
    <w:name w:val="Ingress"/>
    <w:basedOn w:val="Normal"/>
    <w:next w:val="Normal"/>
    <w:uiPriority w:val="1"/>
    <w:qFormat/>
    <w:rsid w:val="00EA7FF6"/>
    <w:pPr>
      <w:spacing w:after="280" w:line="264" w:lineRule="auto"/>
    </w:pPr>
    <w:rPr>
      <w:noProof/>
      <w:sz w:val="28"/>
    </w:rPr>
  </w:style>
  <w:style w:type="paragraph" w:styleId="Sidhuvud">
    <w:name w:val="header"/>
    <w:basedOn w:val="Normal"/>
    <w:link w:val="SidhuvudChar"/>
    <w:uiPriority w:val="99"/>
    <w:qFormat/>
    <w:rsid w:val="00734503"/>
    <w:pPr>
      <w:tabs>
        <w:tab w:val="center" w:pos="4536"/>
        <w:tab w:val="right" w:pos="8505"/>
      </w:tabs>
      <w:spacing w:after="0" w:line="240" w:lineRule="auto"/>
      <w:ind w:left="-1588" w:right="-1134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734503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99"/>
    <w:unhideWhenUsed/>
    <w:rsid w:val="00F62E00"/>
    <w:pPr>
      <w:tabs>
        <w:tab w:val="center" w:pos="4536"/>
        <w:tab w:val="left" w:pos="8505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2E00"/>
    <w:rPr>
      <w:rFonts w:asciiTheme="majorHAnsi" w:hAnsiTheme="majorHAnsi"/>
      <w:sz w:val="18"/>
    </w:rPr>
  </w:style>
  <w:style w:type="paragraph" w:styleId="Underrubrik">
    <w:name w:val="Subtitle"/>
    <w:basedOn w:val="Normal"/>
    <w:next w:val="Normal"/>
    <w:link w:val="UnderrubrikChar"/>
    <w:uiPriority w:val="11"/>
    <w:rsid w:val="0042589B"/>
    <w:pPr>
      <w:numPr>
        <w:ilvl w:val="1"/>
      </w:numPr>
      <w:spacing w:after="160"/>
    </w:pPr>
    <w:rPr>
      <w:rFonts w:asciiTheme="majorHAnsi" w:eastAsiaTheme="minorEastAsia" w:hAnsiTheme="majorHAnsi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2589B"/>
    <w:rPr>
      <w:rFonts w:asciiTheme="majorHAnsi" w:eastAsiaTheme="minorEastAsia" w:hAnsiTheme="majorHAnsi"/>
      <w:color w:val="5A5A5A" w:themeColor="text1" w:themeTint="A5"/>
      <w:spacing w:val="15"/>
    </w:rPr>
  </w:style>
  <w:style w:type="paragraph" w:styleId="Ingetavstnd">
    <w:name w:val="No Spacing"/>
    <w:uiPriority w:val="1"/>
    <w:semiHidden/>
    <w:qFormat/>
    <w:rsid w:val="00F24107"/>
    <w:pPr>
      <w:spacing w:after="0" w:line="240" w:lineRule="auto"/>
    </w:pPr>
  </w:style>
  <w:style w:type="paragraph" w:customStyle="1" w:styleId="Sidhuvudsid1">
    <w:name w:val="Sidhuvud sid 1"/>
    <w:basedOn w:val="Sidhuvud"/>
    <w:uiPriority w:val="98"/>
    <w:semiHidden/>
    <w:qFormat/>
    <w:rsid w:val="005E6E31"/>
    <w:pPr>
      <w:spacing w:before="3840"/>
    </w:pPr>
  </w:style>
  <w:style w:type="numbering" w:customStyle="1" w:styleId="Diagramnumrering">
    <w:name w:val="Diagramnumrering"/>
    <w:uiPriority w:val="99"/>
    <w:rsid w:val="00F24107"/>
    <w:pPr>
      <w:numPr>
        <w:numId w:val="2"/>
      </w:numPr>
    </w:pPr>
  </w:style>
  <w:style w:type="paragraph" w:customStyle="1" w:styleId="Diagram-rubrik">
    <w:name w:val="Diagram - rubrik"/>
    <w:basedOn w:val="Normal"/>
    <w:next w:val="Diagram-enhet"/>
    <w:uiPriority w:val="15"/>
    <w:rsid w:val="00626A77"/>
    <w:pPr>
      <w:keepNext/>
      <w:keepLines/>
      <w:numPr>
        <w:numId w:val="4"/>
      </w:numPr>
      <w:spacing w:before="280" w:after="20" w:line="240" w:lineRule="auto"/>
      <w:ind w:left="357" w:hanging="357"/>
      <w:outlineLvl w:val="2"/>
    </w:pPr>
    <w:rPr>
      <w:rFonts w:asciiTheme="majorHAnsi" w:hAnsiTheme="majorHAnsi"/>
      <w:noProof/>
      <w:lang w:val="sv-SE"/>
    </w:rPr>
  </w:style>
  <w:style w:type="paragraph" w:customStyle="1" w:styleId="Diagram-enhet">
    <w:name w:val="Diagram - enhet"/>
    <w:basedOn w:val="Normal"/>
    <w:next w:val="Diagram-diagramyta"/>
    <w:uiPriority w:val="16"/>
    <w:rsid w:val="00626A77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">
    <w:name w:val="Diagram - källa"/>
    <w:basedOn w:val="Normal"/>
    <w:next w:val="Normal"/>
    <w:uiPriority w:val="18"/>
    <w:rsid w:val="00626A77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Normal"/>
    <w:uiPriority w:val="17"/>
    <w:rsid w:val="00F62E00"/>
    <w:pPr>
      <w:keepNext/>
      <w:keepLines/>
      <w:spacing w:after="0"/>
    </w:pPr>
  </w:style>
  <w:style w:type="paragraph" w:customStyle="1" w:styleId="Tabell-rubrik">
    <w:name w:val="Tabell - rubrik"/>
    <w:basedOn w:val="Normal"/>
    <w:next w:val="Tabell-enhet"/>
    <w:uiPriority w:val="12"/>
    <w:rsid w:val="00626A77"/>
    <w:pPr>
      <w:keepNext/>
      <w:keepLines/>
      <w:numPr>
        <w:numId w:val="6"/>
      </w:numPr>
      <w:spacing w:before="280" w:after="60"/>
      <w:ind w:left="357" w:hanging="357"/>
      <w:outlineLvl w:val="2"/>
    </w:pPr>
    <w:rPr>
      <w:rFonts w:asciiTheme="majorHAnsi" w:hAnsiTheme="majorHAnsi"/>
      <w:noProof/>
      <w:lang w:val="sv-SE"/>
    </w:rPr>
  </w:style>
  <w:style w:type="numbering" w:customStyle="1" w:styleId="Tabellnumrering">
    <w:name w:val="Tabellnumrering"/>
    <w:uiPriority w:val="99"/>
    <w:rsid w:val="00EA7FF6"/>
    <w:pPr>
      <w:numPr>
        <w:numId w:val="5"/>
      </w:numPr>
    </w:pPr>
  </w:style>
  <w:style w:type="paragraph" w:customStyle="1" w:styleId="Tabell-anmrkning">
    <w:name w:val="Tabell - anmärkning"/>
    <w:basedOn w:val="Normal"/>
    <w:uiPriority w:val="14"/>
    <w:rsid w:val="00626A77"/>
    <w:pPr>
      <w:spacing w:before="120" w:after="280"/>
    </w:pPr>
    <w:rPr>
      <w:rFonts w:asciiTheme="majorHAnsi" w:hAnsiTheme="majorHAnsi"/>
      <w:sz w:val="18"/>
      <w:lang w:val="sv-SE"/>
    </w:rPr>
  </w:style>
  <w:style w:type="table" w:styleId="Tabellrutnt">
    <w:name w:val="Table Grid"/>
    <w:basedOn w:val="Normaltabell"/>
    <w:uiPriority w:val="39"/>
    <w:rsid w:val="00EA7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andskronastad">
    <w:name w:val="Landskrona stad"/>
    <w:basedOn w:val="Normaltabell"/>
    <w:uiPriority w:val="99"/>
    <w:rsid w:val="00626A77"/>
    <w:pPr>
      <w:spacing w:after="0" w:line="240" w:lineRule="auto"/>
    </w:pPr>
    <w:rPr>
      <w:rFonts w:asciiTheme="majorHAnsi" w:hAnsiTheme="majorHAnsi"/>
      <w:sz w:val="18"/>
    </w:rPr>
    <w:tblPr>
      <w:tblStyleRowBandSize w:val="1"/>
      <w:tblCellMar>
        <w:top w:w="57" w:type="dxa"/>
        <w:bottom w:w="57" w:type="dxa"/>
      </w:tblCellMar>
    </w:tblPr>
    <w:tblStylePr w:type="firstRow">
      <w:rPr>
        <w:b/>
        <w:sz w:val="18"/>
      </w:rPr>
      <w:tblPr/>
      <w:tcPr>
        <w:tcBorders>
          <w:bottom w:val="single" w:sz="4" w:space="0" w:color="auto"/>
        </w:tcBorders>
      </w:tcPr>
    </w:tblStylePr>
    <w:tblStylePr w:type="band1Horz">
      <w:tblPr/>
      <w:tcPr>
        <w:tcBorders>
          <w:top w:val="nil"/>
          <w:bottom w:val="single" w:sz="4" w:space="0" w:color="auto"/>
        </w:tcBorders>
      </w:tcPr>
    </w:tblStylePr>
    <w:tblStylePr w:type="band2Horz">
      <w:tblPr/>
      <w:tcPr>
        <w:tcBorders>
          <w:top w:val="nil"/>
          <w:bottom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CC6B1D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C6B1D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CC6B1D"/>
    <w:rPr>
      <w:vertAlign w:val="superscript"/>
    </w:rPr>
  </w:style>
  <w:style w:type="paragraph" w:styleId="Beskrivning">
    <w:name w:val="caption"/>
    <w:basedOn w:val="Tabell-anmrkning"/>
    <w:next w:val="Normal"/>
    <w:uiPriority w:val="35"/>
    <w:unhideWhenUsed/>
    <w:qFormat/>
    <w:rsid w:val="00284622"/>
    <w:pPr>
      <w:spacing w:after="200" w:line="240" w:lineRule="auto"/>
    </w:pPr>
    <w:rPr>
      <w:iCs/>
      <w:szCs w:val="18"/>
    </w:rPr>
  </w:style>
  <w:style w:type="paragraph" w:customStyle="1" w:styleId="Adress">
    <w:name w:val="Adress"/>
    <w:basedOn w:val="Normal"/>
    <w:uiPriority w:val="10"/>
    <w:rsid w:val="0040185D"/>
    <w:pPr>
      <w:spacing w:after="0" w:line="264" w:lineRule="auto"/>
      <w:ind w:right="-1418"/>
      <w:contextualSpacing/>
    </w:pPr>
    <w:rPr>
      <w:sz w:val="18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284622"/>
    <w:rPr>
      <w:color w:val="808080"/>
    </w:rPr>
  </w:style>
  <w:style w:type="paragraph" w:customStyle="1" w:styleId="Framsidetext">
    <w:name w:val="Framsidetext"/>
    <w:basedOn w:val="Normal"/>
    <w:next w:val="Rubrik"/>
    <w:uiPriority w:val="10"/>
    <w:qFormat/>
    <w:rsid w:val="00DF2506"/>
    <w:pPr>
      <w:spacing w:before="2360" w:after="0"/>
    </w:pPr>
    <w:rPr>
      <w:rFonts w:asciiTheme="majorHAnsi" w:hAnsiTheme="majorHAnsi"/>
      <w:sz w:val="44"/>
      <w:szCs w:val="44"/>
      <w:lang w:val="sv-SE"/>
    </w:rPr>
  </w:style>
  <w:style w:type="paragraph" w:customStyle="1" w:styleId="Tabell-enhet">
    <w:name w:val="Tabell - enhet"/>
    <w:basedOn w:val="Diagram-enhet"/>
    <w:next w:val="Normal"/>
    <w:uiPriority w:val="13"/>
    <w:rsid w:val="00626A77"/>
  </w:style>
  <w:style w:type="character" w:styleId="Olstomnmnande">
    <w:name w:val="Unresolved Mention"/>
    <w:basedOn w:val="Standardstycketeckensnitt"/>
    <w:uiPriority w:val="99"/>
    <w:semiHidden/>
    <w:unhideWhenUsed/>
    <w:rsid w:val="00DF2506"/>
    <w:rPr>
      <w:color w:val="605E5C"/>
      <w:shd w:val="clear" w:color="auto" w:fill="E1DFDD"/>
    </w:rPr>
  </w:style>
  <w:style w:type="paragraph" w:styleId="Punktlista">
    <w:name w:val="List Bullet"/>
    <w:basedOn w:val="Normal"/>
    <w:uiPriority w:val="99"/>
    <w:qFormat/>
    <w:rsid w:val="00F25FB8"/>
    <w:pPr>
      <w:numPr>
        <w:numId w:val="7"/>
      </w:numPr>
      <w:contextualSpacing/>
    </w:pPr>
  </w:style>
  <w:style w:type="paragraph" w:customStyle="1" w:styleId="Normalefterlistaellertabell">
    <w:name w:val="Normal efter lista eller tabell"/>
    <w:basedOn w:val="Normal"/>
    <w:next w:val="Normal"/>
    <w:qFormat/>
    <w:rsid w:val="00954731"/>
    <w:pPr>
      <w:tabs>
        <w:tab w:val="left" w:pos="5835"/>
      </w:tabs>
      <w:spacing w:before="220"/>
    </w:pPr>
    <w:rPr>
      <w:bCs/>
    </w:rPr>
  </w:style>
  <w:style w:type="paragraph" w:styleId="Liststycke">
    <w:name w:val="List Paragraph"/>
    <w:basedOn w:val="Normal"/>
    <w:uiPriority w:val="1"/>
    <w:qFormat/>
    <w:rsid w:val="00AA186C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4B17B8"/>
    <w:rPr>
      <w:color w:val="954F72" w:themeColor="followedHyperlink"/>
      <w:u w:val="single"/>
    </w:rPr>
  </w:style>
  <w:style w:type="paragraph" w:styleId="Brdtext">
    <w:name w:val="Body Text"/>
    <w:basedOn w:val="Normal"/>
    <w:link w:val="BrdtextChar"/>
    <w:uiPriority w:val="1"/>
    <w:qFormat/>
    <w:rsid w:val="0010201F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sv-SE"/>
    </w:rPr>
  </w:style>
  <w:style w:type="character" w:customStyle="1" w:styleId="BrdtextChar">
    <w:name w:val="Brödtext Char"/>
    <w:basedOn w:val="Standardstycketeckensnitt"/>
    <w:link w:val="Brdtext"/>
    <w:uiPriority w:val="1"/>
    <w:rsid w:val="0010201F"/>
    <w:rPr>
      <w:rFonts w:ascii="Georgia" w:eastAsia="Georgia" w:hAnsi="Georgia" w:cs="Georgia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arta.landskrona.se/spatialmap?mapheight=998&amp;mapwidth=1917&amp;label=&amp;ignorefavorite=true&amp;profile=skotselkarta&amp;wkt=POLYGON((107184.4444594266+6196786.841006389%2C107160.00605177373+6196770.328568785%2C107121.47703069939+6196761.521935397%2C107129.18283491426+6196750.733809496%2C107187.08644944312+6196762.842930405%2C107192.15026364145+6196770.328568785%2C107184.4444594266+6196786.841006389))&amp;page=content-showwkt&amp;selectorgroups=flex_skotselkartan&amp;layers=theme-landskrona_ortofoto_2023+theme-adressplats_t+theme-gatunamn_t+userpoint+userline+userpolygon+selectorpoint+selectorline+selectorpolygon+selectorbufferzone+redline-line+redline-point+redline-polygon&amp;opacities=1+1+1+1+1+1+1+1+1+1+1+1+1&amp;mapext=106898.22929526003+6196689.307760235+107319.18552931234+6196907.931996854&amp;maprotation=" TargetMode="External"/><Relationship Id="rId18" Type="http://schemas.openxmlformats.org/officeDocument/2006/relationships/hyperlink" Target="https://karta.landskrona.se/spatialmap?mapheight=998&amp;mapwidth=1917&amp;label=&amp;ignorefavorite=true&amp;profile=skotselkarta&amp;wkt=POLYGON((107917.76011731286+6194544.207015818%2C107924.17473731372+6194568.582571821%2C108066.1516599991+6194625.031227828%2C108078.55325866741+6194615.623118494%2C108043.48666932945+6194500.587599812%2C107917.76011731286+6194544.207015818))&amp;page=content-showwkt&amp;selectorgroups=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7614.13558825641+6194283.773868432+108431.7841823971+6194708.4208631925&amp;maprotation=" TargetMode="External"/><Relationship Id="rId26" Type="http://schemas.openxmlformats.org/officeDocument/2006/relationships/hyperlink" Target="https://karta.landskrona.se/spatialmap?mapheight=998&amp;mapwidth=1917&amp;label=&amp;ignorefavorite=true&amp;profile=skotselkarta&amp;wkt=POLYGON((108070.4576764831+6196049.096933386%2C108133.62492487421+6195996.220978272%2C108112.33259395586+6196046.612828112%2C108070.4576764831+6196049.096933386))&amp;page=content-showwkt&amp;selectorgroups=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7753.55749649722+6195857.111435328+108432.0717513975+6196209.49880725&amp;maprotation=" TargetMode="External"/><Relationship Id="rId39" Type="http://schemas.openxmlformats.org/officeDocument/2006/relationships/hyperlink" Target="https://karta.landskrona.se/spatialmap?mapheight=998&amp;mapwidth=1917&amp;label=&amp;ignorefavorite=true&amp;profile=skotselkarta&amp;wkt=POLYGON((106467.11167576283+6202976.129253877%2C106453.1465562763+6203016.707148234%2C106478.17837422386+6203027.773846695%2C106496.3593788384+6202985.878488236%2C106467.11167576283+6202976.129253877))&amp;page=content-showwkt&amp;selectorgroups=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6205.46380880404+6202870.995880146+106709.2610740046+6203132.643727606&amp;maprotation=" TargetMode="External"/><Relationship Id="rId21" Type="http://schemas.openxmlformats.org/officeDocument/2006/relationships/hyperlink" Target="https://karta.landskrona.se/spatialmap?mapheight=998&amp;mapwidth=1917&amp;label=&amp;ignorefavorite=true&amp;profile=skotselkarta&amp;wkt=POLYGON((108798.0094360505+6195000.077163448%2C108829.23372402618+6194974.986217753%2C108841.50040858805+6194990.598361741%2C108798.0094360505+6195000.077163448))&amp;page=content-showwkt&amp;selectorgroups=flex_skotselkartan+fastigheter&amp;layers=theme-landskrona_ortofoto_2023+theme-adressplats_t+theme-gatunamn_t+theme-fastighetsgranser_e_l+userpoint+userline+userpolygon+selectorpoint+selectorline+selectorpolygon+selectorbufferzone&amp;opacities=1+1+1+1+1+1+1+1+1+1+1&amp;mapext=108637.05602125231+6194913.281261787+108992.41744510837+6195097.83873767&amp;maprotation=" TargetMode="External"/><Relationship Id="rId34" Type="http://schemas.openxmlformats.org/officeDocument/2006/relationships/hyperlink" Target="https://karta.landskrona.se/spatialmap?mapheight=998&amp;mapwidth=1917&amp;label=&amp;ignorefavorite=true&amp;profile=skotselkarta&amp;wkt=POLYGON((99183.4308560123+6199421.125091927%2C99181.98737228784+6199410.780125235%2C99200.51208008516+6199399.833706991%2C99203.63962815482+6199414.388834546%2C99183.4308560123+6199421.125091927))&amp;page=content-showwkt&amp;selectorgroups=fastigheter&amp;layers=theme-landskrona_ortofoto_2023+theme-adressplats_t+theme-gatunamn_t+theme-fastighetsgranser_e_l+theme-fastighet_omradesnummer_t+theme-fastighetsbeteckning_t+theme-fastighet_traktnamn_t+userpoint&amp;opacities=1+1+1+1+1+1+1+1&amp;mapext=99081.06403188064+6199343.898832116+99311.0586453221+6199463.346871419&amp;maprotation=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karta.landskrona.se/spatialmap?mapheight=998&amp;mapwidth=1917&amp;label=&amp;ignorefavorite=true&amp;profile=skotselkarta&amp;wkt=POLYGON((109546.4457465953+6194406.001600997%2C109538.50680926687+6194368.000554319%2C109551.4208139878+6194366.306914355%2C109554.59638891918+6194369.6941942815%2C109556.29002888258+6194383.772576477%2C109554.27883142604+6194408.118650951%2C109546.4457465953+6194406.001600997))&amp;page=content-showwkt&amp;selectorgroups=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9487.16855026619+6194353.604719741+109689.55812111282+6194458.716039747&amp;maprotation=" TargetMode="External"/><Relationship Id="rId29" Type="http://schemas.openxmlformats.org/officeDocument/2006/relationships/hyperlink" Target="https://karta.landskrona.se/spatialmap?mapheight=998&amp;mapwidth=1917&amp;label=&amp;ignorefavorite=true&amp;profile=skotselkarta&amp;wkt=LINESTRING(109187.66179855357+6196147.974684547%2C109029.65459746486+6195895.469230022)&amp;page=content-showwkt&amp;selectorgroups=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8742.3347284386+6195869.453896431+109473.83391551381+6196249.359070472&amp;maprotation=" TargetMode="External"/><Relationship Id="rId11" Type="http://schemas.openxmlformats.org/officeDocument/2006/relationships/hyperlink" Target="https://karta.landskrona.se/spatialmap?mapheight=998&amp;mapwidth=1917&amp;label=&amp;ignorefavorite=true&amp;profile=skotselkarta&amp;wkt=POLYGON((108122.3983662801+6194645.9320929665%2C108096.86748390767+6194556.574004662%2C108190.05520456705+6194533.596210527%2C108204.09718987189+6194565.935328199%2C108198.3527413381+6194569.339445849%2C108187.2893589767+6194541.893747298%2C108120.05803539597+6194555.72297525%2C108126.22799863596+6194582.530401741%2C108194.94862368844+6194571.46701938%2C108234.52149136571+6194644.230034141%2C108122.3983662801+6194645.9320929665))&amp;page=content-showwkt&amp;selectorgroups=flex_skotselkartan&amp;layers=theme-landskrona_ortofoto_2023+theme-adressplats_t+theme-gatunamn_t+userpoint&amp;opacities=1+1+1+1&amp;mapext=107962.83075824444+6194495.938370295+108369.62200379444+6194707.205999391&amp;maprotation=" TargetMode="External"/><Relationship Id="rId24" Type="http://schemas.openxmlformats.org/officeDocument/2006/relationships/hyperlink" Target="https://karta.landskrona.se/spatialmap?mapheight=998&amp;mapwidth=1917&amp;label=&amp;ignorefavorite=true&amp;profile=skotselkarta&amp;wkt=POLYGON((107880.77003639203+6195540.2327473415%2C107882.30698043744+6195491.972704316%2C107932.10396750881+6195512.567754524%2C107880.77003639203+6195540.2327473415))&amp;page=content-showwkt&amp;selectorgroups=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7606.88719522691+6195362.2549321195+108194.6134227379+6195667.491409064&amp;maprotation=" TargetMode="External"/><Relationship Id="rId32" Type="http://schemas.openxmlformats.org/officeDocument/2006/relationships/hyperlink" Target="https://karta.landskrona.se/spatialmap?mapheight=998&amp;mapwidth=1917&amp;label=&amp;ignorefavorite=true&amp;profile=skotselkarta&amp;wkt=POLYGON((110471.10453459446+6194285.025211445%2C110482.43635635996+6194299.736699351%2C110469.7129073601+6194396.355390194%2C110475.67702407879+6194388.403234569%2C110485.61721860993+6194292.77856318%2C110471.10453459446+6194285.025211445))&amp;page=content-showwkt&amp;selectorgroups=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10285.02447308447+6194234.92682842+110665.13675172937+6194432.338696985&amp;maprotation=" TargetMode="External"/><Relationship Id="rId37" Type="http://schemas.openxmlformats.org/officeDocument/2006/relationships/hyperlink" Target="https://karta.landskrona.se/spatialmap?mapheight=998&amp;mapwidth=1917&amp;label=&amp;ignorefavorite=true&amp;profile=skotselkarta&amp;wkt=POLYGON((115303.26416125073+6195841.696548509%2C115304.71613667496+6195835.525652956%2C115378.04089559863+6195856.39779968%2C115377.67790174257+6195864.928155297%2C115303.26416125073+6195841.696548509))&amp;page=content-showwkt&amp;selectorgroups=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15148.44762866423+6195791.966570457+115495.46906101119+6195972.192659536&amp;maprotation=" TargetMode="External"/><Relationship Id="rId40" Type="http://schemas.openxmlformats.org/officeDocument/2006/relationships/hyperlink" Target="https://karta.landskrona.se/spatialmap?mapheight=998&amp;mapwidth=1917&amp;label=&amp;ignorefavorite=true&amp;profile=skotselkarta&amp;wkt=POLYGON((106987.09914188708+6202225.141504867%2C106990.77590293714+6202214.498249196%2C107021.3510737743+6202213.820951108%2C107024.9310779546+6202218.271767116%2C107015.83593219925+6202241.106388374%2C106987.09914188708+6202225.141504867))&amp;page=content-showwkt&amp;selectorgroups=bakgrundskartor+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+redline-point&amp;opacities=1+1+1+1+1+1+1+1+1+1+1+1+1+1+1&amp;mapext=106864.59341716126+6202144.175103213+107097.67725531451+6202265.227535893&amp;maprotation=" TargetMode="External"/><Relationship Id="rId45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karta.landskrona.se/spatialmap?mapheight=998&amp;mapwidth=1917&amp;label=&amp;ignorefavorite=true&amp;profile=skotselkarta&amp;wkt=POLYGON((109247.04595741266+6194500.83744835%2C109227.6700868286+6194456.301865216%2C109236.92423397322+6194449.361254858%2C109280.30304871364+6194455.434288922%2C109286.08689067903+6194471.629046425%2C109277.70031982922+6194521.948471524%2C109247.04595741266+6194500.83744835))&amp;page=content-showwkt&amp;selectorgroups=bygga_bo_miljo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8998.05211373795+6194467.869836314+109550.98629975859+6194755.037015559&amp;maprotation=" TargetMode="External"/><Relationship Id="rId23" Type="http://schemas.openxmlformats.org/officeDocument/2006/relationships/hyperlink" Target="https://karta.landskrona.se/spatialmap?mapheight=998&amp;mapwidth=1917&amp;label=&amp;ignorefavorite=true&amp;profile=skotselkarta&amp;wkt=POLYGON((108122.73925033037+6195336.701201552%2C108091.99827904142+6195320.775156185%2C108084.03525635813+6195310.960267761%2C108097.92424941037+6195302.071312208%2C108118.85033227575+6195298.182394153%2C108132.73932532799+6195293.182356655%2C108133.10969847604+6195337.627134422%2C108122.73925033037+6195336.701201552))&amp;page=content-showwkt&amp;selectorgroups=bygga_bo_miljo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7725.79328075725+6195213.067104748+108395.64834116497+6195560.957311331&amp;maprotation=" TargetMode="External"/><Relationship Id="rId28" Type="http://schemas.openxmlformats.org/officeDocument/2006/relationships/hyperlink" Target="https://karta.landskrona.se/spatialmap?mapheight=998&amp;mapwidth=1917&amp;label=&amp;ignorefavorite=true&amp;profile=skotselkarta&amp;wkt=POLYGON((106732.31792594501+6197191.108145168%2C106765.28974946546+6197038.069115243%2C106776.79878220372+6197040.557554754%2C106746.00434325538+6197195.462914312%2C106732.31792594501+6197191.108145168))&amp;page=content-showwkt&amp;selectorgroups=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6472.89870166269+6196992.966457984+107067.63455531216+6197301.84339453&amp;maprotation=" TargetMode="External"/><Relationship Id="rId36" Type="http://schemas.openxmlformats.org/officeDocument/2006/relationships/hyperlink" Target="https://karta.landskrona.se/spatialmap?mapheight=998&amp;mapwidth=1917&amp;label=&amp;ignorefavorite=true&amp;profile=skotselkarta&amp;wkt=POLYGON((113297.3048453291+6191961.112156313%2C113297.06616041179+6191940.585253424%2C113376.7869227925+6191937.721034417%2C113378.69640213095+6191961.112156313%2C113297.3048453291+6191961.112156313))&amp;page=content-showwkt&amp;selectorgroups=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12971.73907448721+6191833.415962568+113428.10372364803+6192070.429611426&amp;maprotation=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karta.landskrona.se/spatialmap?mapheight=998&amp;mapwidth=1917&amp;label=&amp;ignorefavorite=true&amp;profile=skotselkarta&amp;wkt=POLYGON((108103.49869456657+6194103.417292612%2C108099.29649427324+6194096.938900493%2C108115.40492873106+6194091.1608750895%2C108138.69212202335+6194064.37184822%2C108159.52803181119+6194079.779915961%2C108143.06941399559+6194084.157207934%2C108103.49869456657+6194103.417292612))&amp;page=content-showwkt&amp;selectorgroups=&amp;layers=theme-landskrona_ortofoto_2023+userpoint+userline+userpolygon+selectorpoint+selectorline+selectorpolygon+selectorbufferzone&amp;opacities=1+1+1+1+1+1+1+1&amp;mapext=107929.28280884688+6193981.90384133+108264.0574293329+6194155.769530734&amp;maprotation=" TargetMode="External"/><Relationship Id="rId19" Type="http://schemas.openxmlformats.org/officeDocument/2006/relationships/hyperlink" Target="https://karta.landskrona.se/spatialmap?mapheight=998&amp;mapwidth=1917&amp;label=&amp;ignorefavorite=true&amp;profile=skotselkarta&amp;wkt=POLYGON((108447.11782194364+6194753.564127661%2C108513.77018189663+6194727.995438369%2C108519.72793474159+6194735.814988977%2C108510.17070621948+6194738.917985251%2C108507.06770994606+6194736.683827934%2C108474.0518295969+6194751.702329897%2C108475.0447884044+6194758.280681998%2C108469.08703555944+6194764.983153948%2C108447.11782194364+6194753.564127661))&amp;page=content-showwkt&amp;selectorgroups=bygga_bo_miljo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8353.03521225079+6194684.42949394+108590.35189260739+6194807.680259419&amp;maprotation=" TargetMode="External"/><Relationship Id="rId31" Type="http://schemas.openxmlformats.org/officeDocument/2006/relationships/hyperlink" Target="https://karta.landskrona.se/spatialmap?mapheight=998&amp;mapwidth=1917&amp;label=&amp;ignorefavorite=true&amp;profile=skotselkarta&amp;wkt=LINESTRING(107976.85103175793+6196970.644104533%2C108395.52404394226+6197035.692171398)&amp;page=content-showwkt&amp;selectorgroups=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7733.21758469981+6196779.639913581+108863.86899471514+6197366.845379138&amp;maprotation=" TargetMode="External"/><Relationship Id="rId44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s://karta.landskrona.se/spatialmap?mapheight=998&amp;mapwidth=1917&amp;label=&amp;ignorefavorite=true&amp;profile=skotselkarta&amp;wkt=LINESTRING(107870.6077368248+6194154.065792728%2C107864.01202426397+6194124.598890393%2C107863.13044369042+6194122.68879915%2C107866.509835889+6194121.660288481%2C107875.17871152885+6194116.517735136%2C107883.11293669073+6194107.995789591%2C107902.3607792131+6194076.846609326%2C107883.84758716868+6194107.995789591%2C107920.58011106633+6194112.844482746%2C107883.54710100246+6194108.695861893%2C107871.94624942585+6194119.309406952%2C107832.86284399877+6194131.063814599)&amp;page=content-showwkt&amp;selectorgroups=bygga_bo_miljo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7707.67868348595+6194053.925660316+107988.6084643944+6194199.826953433&amp;maprotation=" TargetMode="External"/><Relationship Id="rId14" Type="http://schemas.openxmlformats.org/officeDocument/2006/relationships/hyperlink" Target="https://karta.landskrona.se/spatialmap?mapheight=998&amp;mapwidth=1917&amp;label=&amp;ignorefavorite=true&amp;profile=skotselkarta&amp;wkt=POLYGON((109513.4586590739+6195556.577796243%2C109537.38101959725+6195517.742795394%2C109581.1869005556+6195530.791355679%2C109581.80826056919+6195547.878756053%2C109580.2548605352+6195563.412756393%2C109556.64318001865+6195551.296236128%2C109513.4586590739+6195556.577796243))&amp;page=content-showwkt&amp;selectorgroups=ortofoto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+redline-line+redline-point+redline-polygon&amp;opacities=1+1+1+1+1+1+1+1+1+1+1+1+1+1+1+1+1&amp;mapext=109246.27444724886+6195322.946739637+109840.2934322039+6195631.451369376&amp;maprotation=" TargetMode="External"/><Relationship Id="rId22" Type="http://schemas.openxmlformats.org/officeDocument/2006/relationships/hyperlink" Target="https://karta.landskrona.se/spatialmap?mapheight=998&amp;mapwidth=1917&amp;label=&amp;ignorefavorite=true&amp;profile=skotselkarta&amp;wkt=POLYGON((108804.77815454724+6195592.089723237%2C108803.60731711602+6195599.348915311%2C108923.96940504404+6195760.69031333%2C108928.41858728262+6195758.3486384675%2C108804.77815454724+6195592.089723237))&amp;page=content-showwkt&amp;selectorgroups=flex_skotselkartan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8523.7441902137+6195471.476441659+109234.46703792579+6195840.591393426&amp;maprotation=" TargetMode="External"/><Relationship Id="rId27" Type="http://schemas.openxmlformats.org/officeDocument/2006/relationships/hyperlink" Target="https://karta.landskrona.se/spatialmap?mapheight=998&amp;mapwidth=1917&amp;label=&amp;ignorefavorite=true&amp;profile=skotselkarta&amp;wkt=POLYGON((107126.38346455876+6197072.667720959%2C107091.90961540763+6197231.37751705%2C107025.56371704127+6197255.444166458%2C107056.13486628851+6197101.937970238%2C107111.75413567311+6197108.337925583%2C107129.63571447869+6197031.689371968%2C107088.00691550372+6197012.826322432%2C107105.56906507128+6196930.219174466%2C107146.54741406227+6196941.276824194%2C107126.38346455876+6197072.667720959))&amp;page=content-showwkt&amp;selectorgroups=texter&amp;layers=theme-landskrona_ortofoto_2023+theme-texter_vattennamn_t+theme-texter_bronamn_t+theme-texter_cirkulationsplatsnamn_t+theme-texter_gardsnamn_t+theme-texter_onamn_t+theme-texter_omradesnamn_t+theme-texter_ortsnamn_tatort_t+theme-stadsdelar_namn_t+theme-texter_bebyggelsenamn_byanamn_t+theme-adressplats_t+theme-gatunamn_t+userpoint+userline+userpolygon+selectorpoint+selectorline+selectorpolygon+selectorbufferzone&amp;opacities=1+1+1+1+1+1+1+1+1+1+1+1+1+1+1+1+1+1+1&amp;mapext=106792.46077261848+6196903.055583726+107553.71059720695+6197298.411794926&amp;maprotation=" TargetMode="External"/><Relationship Id="rId30" Type="http://schemas.openxmlformats.org/officeDocument/2006/relationships/hyperlink" Target="https://karta.landskrona.se/spatialmap?mapheight=998&amp;mapwidth=1917&amp;label=&amp;ignorefavorite=true&amp;profile=skotselkarta&amp;wkt=POLYGON((108956.52138442865+6196661.46873172%2C108950.56098961424+6196652.155614823%2C109022.83077673879+6196608.197703066%2C109028.04612220138+6196618.628393992%2C108956.52138442865+6196661.46873172))&amp;page=content-showwkt&amp;selectorgroups=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8619.7597896825+6196375.7426752215+109332.02554546834+6196745.658938556&amp;maprotation=" TargetMode="External"/><Relationship Id="rId35" Type="http://schemas.openxmlformats.org/officeDocument/2006/relationships/hyperlink" Target="https://karta.landskrona.se/spatialmap?mapheight=998&amp;mapwidth=1917&amp;label=&amp;ignorefavorite=true&amp;profile=skotselkarta&amp;wkt=POLYGON((113252.52293879067+6192397.233083646%2C113336.4144791728+6192419.285873389%2C113335.50508578113+6192427.697762267%2C113251.8408937469+6192413.374816343%2C113252.52293879067+6192397.233083646))&amp;page=content-showwkt&amp;selectorgroups=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13049.95599548482+6192266.962706045+113484.64516732599+6192492.719164015&amp;maprotation=" TargetMode="External"/><Relationship Id="rId43" Type="http://schemas.openxmlformats.org/officeDocument/2006/relationships/footer" Target="footer1.xml"/><Relationship Id="rId48" Type="http://schemas.openxmlformats.org/officeDocument/2006/relationships/glossaryDocument" Target="glossary/document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karta.landskrona.se/spatialmap?mapheight=998&amp;mapwidth=1917&amp;label=&amp;ignorefavorite=true&amp;profile=skotselkarta&amp;wkt=POLYGON((109746.60154229184+6193892.363695156%2C109778.11728947007+6193960.956791955%2C109824.92744336715+6193946.589318977%2C109801.29063298348+6193887.265559583%2C109815.19463909153+6193865.01914981%2C109746.60154229184+6193892.363695156))&amp;page=content-showwkt&amp;selectorgroups=bygga_bo_miljo&amp;layers=theme-landskrona_ortofoto_2023+theme-adressplats_t+theme-gatunamn_t+theme-fastighetsgranser_e_l+theme-fastighet_omradesnummer_t+theme-fastighetsbeteckning_t+theme-fastighet_traktnamn_t+userpoint&amp;opacities=1+1+1+1+1+1+1+1&amp;mapext=109169.58617495662+6193757.031829259+110055.73305861205+6194217.25351099&amp;maprotation=" TargetMode="External"/><Relationship Id="rId17" Type="http://schemas.openxmlformats.org/officeDocument/2006/relationships/hyperlink" Target="https://karta.landskrona.se/spatialmap?mapheight=998&amp;mapwidth=1917&amp;label=&amp;ignorefavorite=true&amp;profile=skotselkarta&amp;wkt=POLYGON((107684.56172106061+6194305.455477132%2C107680.25136651867+6194287.944661805%2C107718.23636591954+6194277.976966927%2C107721.19973466711+6194296.026576571%2C107684.56172106061+6194305.455477132))&amp;page=content-showwkt&amp;selectorgroups=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7479.8203954057+6194155.670924311+107994.90673299311+6194423.181768048&amp;maprotation=" TargetMode="External"/><Relationship Id="rId25" Type="http://schemas.openxmlformats.org/officeDocument/2006/relationships/hyperlink" Target="https://karta.landskrona.se/spatialmap?mapheight=998&amp;mapwidth=1917&amp;label=&amp;ignorefavorite=true&amp;profile=skotselkarta&amp;wkt=POLYGON((108242.57970788138+6196310.393049461%2C108261.43712181663+6196316.313400347%2C108290.60033173976+6196288.904368465%2C108286.87270340371+6196286.053829148%2C108242.57970788138+6196310.393049461))&amp;page=content-showwkt&amp;selectorgroups=bygga_bo_miljo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7982.9617771376+6196220.272370368+108402.20949031728+6196438.0092841685&amp;maprotation=" TargetMode="External"/><Relationship Id="rId33" Type="http://schemas.openxmlformats.org/officeDocument/2006/relationships/hyperlink" Target="https://karta.landskrona.se/spatialmap?mapheight=998&amp;mapwidth=1917&amp;label=&amp;ignorefavorite=true&amp;profile=skotselkarta&amp;wkt=POLYGON((101270.13774967633+6198029.553087168%2C101275.50293441763+6198025.874103345%2C101269.98445868371+6198019.282590663%2C101274.73647945459+6198014.99044287%2C101279.64179121808+6198021.888537537%2C101289.45241474504+6198014.3772789%2C101275.50293441763+6197992.456666957%2C101264.15940096458+6197991.690211994%2C101258.64092523065+6198002.113999491%2C101270.13774967633+6198029.553087168))&amp;page=content-showwkt&amp;selectorgroups=bakgrundskartor+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1156.24283526029+6197954.593943999+101449.33462694375+6198106.811595225&amp;maprotation=" TargetMode="External"/><Relationship Id="rId38" Type="http://schemas.openxmlformats.org/officeDocument/2006/relationships/hyperlink" Target="https://karta.landskrona.se/spatialmap?mapheight=998&amp;mapwidth=1917&amp;label=&amp;ignorefavorite=true&amp;profile=skotselkarta&amp;wkt=POLYGON((116339.34559754534+6196095.008870861%2C116332.81310742671+6196068.293911271%2C116357.28557040845+6196067.513912451%2C116364.5005594947+6196095.788869683%2C116339.34559754534+6196095.008870861))&amp;page=content-showwkt&amp;selectorgroups=fastigheter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16255.00841153796+6196030.366565459+116441.42775671078+6196127.183725375&amp;maprotation=" TargetMode="External"/><Relationship Id="rId46" Type="http://schemas.openxmlformats.org/officeDocument/2006/relationships/footer" Target="footer3.xml"/><Relationship Id="rId20" Type="http://schemas.openxmlformats.org/officeDocument/2006/relationships/hyperlink" Target="https://karta.landskrona.se/spatialmap?mapheight=998&amp;mapwidth=1917&amp;label=&amp;ignorefavorite=true&amp;profile=skotselkarta&amp;wkt=POLYGON((107796.54848235015+6194999.040375471%2C107812.40529067187+6194959.9784818%2C107873.12526400138+6194971.967775897%2C107796.54848235015+6194999.040375471))&amp;page=content-showwkt&amp;selectorgroups=adresser+bygga_bo_miljo&amp;layers=theme-landskrona_ortofoto_2023+theme-adressplats_t+theme-gatunamn_t+theme-fastighetsgranser_e_l+theme-fastighet_omradesnummer_t+theme-fastighetsbeteckning_t+theme-fastighet_traktnamn_t+userpoint+userline+userpolygon+selectorpoint+selectorline+selectorpolygon+selectorbufferzone&amp;opacities=1+1+1+1+1+1+1+1+1+1+1+1+1+1&amp;mapext=107718.42506474334+6194869.28546525+108088.15868516643+6195061.307162467&amp;maprotation=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Z5139\AppData\Roaming\Microsoft\Workgroup\P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09C7B18C6F498BA96AECB8F5AAFD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C81947F-0465-46A1-9DF9-940D6F70B42E}"/>
      </w:docPartPr>
      <w:docPartBody>
        <w:p w:rsidR="00594CA5" w:rsidRDefault="00594CA5">
          <w:pPr>
            <w:pStyle w:val="EF09C7B18C6F498BA96AECB8F5AAFDA8"/>
          </w:pPr>
          <w:r w:rsidRPr="00B41DC5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948F5C93714400BBF2CFBE0726D789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1671C47-91CB-49E8-80DA-AE9AD61928BB}"/>
      </w:docPartPr>
      <w:docPartBody>
        <w:p w:rsidR="00594CA5" w:rsidRDefault="00594CA5">
          <w:pPr>
            <w:pStyle w:val="B948F5C93714400BBF2CFBE0726D7892"/>
          </w:pPr>
          <w:r w:rsidRPr="00CD2B3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48351CCE1C42669DD18A239D0BF00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2B37A93-3C82-40DE-BDC6-6E203CB8B44A}"/>
      </w:docPartPr>
      <w:docPartBody>
        <w:p w:rsidR="00594CA5" w:rsidRDefault="00594CA5">
          <w:pPr>
            <w:pStyle w:val="5D48351CCE1C42669DD18A239D0BF00B"/>
          </w:pPr>
          <w:r w:rsidRPr="00E355E5">
            <w:rPr>
              <w:rStyle w:val="Platshllartext"/>
            </w:rPr>
            <w:t xml:space="preserve"> </w:t>
          </w:r>
        </w:p>
      </w:docPartBody>
    </w:docPart>
    <w:docPart>
      <w:docPartPr>
        <w:name w:val="C57D319AED424537835C04EC2279191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C23FE4-48E0-4A26-972A-FE9CEB7C993F}"/>
      </w:docPartPr>
      <w:docPartBody>
        <w:p w:rsidR="00594CA5" w:rsidRDefault="00594CA5">
          <w:pPr>
            <w:pStyle w:val="C57D319AED424537835C04EC22791914"/>
          </w:pPr>
          <w:r w:rsidRPr="00E355E5">
            <w:rPr>
              <w:rStyle w:val="Platshllartext"/>
            </w:rPr>
            <w:t xml:space="preserve"> </w:t>
          </w:r>
        </w:p>
      </w:docPartBody>
    </w:docPart>
    <w:docPart>
      <w:docPartPr>
        <w:name w:val="628F7EFA920147ADA56471D273AE4AC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A9CF61-1222-40E4-953C-4198927F5B50}"/>
      </w:docPartPr>
      <w:docPartBody>
        <w:p w:rsidR="00594CA5" w:rsidRDefault="00594CA5">
          <w:pPr>
            <w:pStyle w:val="628F7EFA920147ADA56471D273AE4AC4"/>
          </w:pPr>
          <w:r w:rsidRPr="00E355E5">
            <w:rPr>
              <w:rStyle w:val="Platshllartext"/>
            </w:rPr>
            <w:t>[Titel]</w:t>
          </w:r>
        </w:p>
      </w:docPartBody>
    </w:docPart>
    <w:docPart>
      <w:docPartPr>
        <w:name w:val="A16E577BA5FF4D3AAC89B30C76E0FD5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EB8DE-C719-416D-95E5-3C1288906631}"/>
      </w:docPartPr>
      <w:docPartBody>
        <w:p w:rsidR="00594CA5" w:rsidRDefault="00594CA5">
          <w:pPr>
            <w:pStyle w:val="A16E577BA5FF4D3AAC89B30C76E0FD54"/>
          </w:pPr>
          <w:r w:rsidRPr="00E355E5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A5"/>
    <w:rsid w:val="00036F1D"/>
    <w:rsid w:val="000A219D"/>
    <w:rsid w:val="000C20C4"/>
    <w:rsid w:val="000E6BA8"/>
    <w:rsid w:val="00117F5B"/>
    <w:rsid w:val="001529E9"/>
    <w:rsid w:val="001E0644"/>
    <w:rsid w:val="00594CA5"/>
    <w:rsid w:val="00753B90"/>
    <w:rsid w:val="00782003"/>
    <w:rsid w:val="00936438"/>
    <w:rsid w:val="00972EA8"/>
    <w:rsid w:val="00A508E1"/>
    <w:rsid w:val="00A567EB"/>
    <w:rsid w:val="00B003C8"/>
    <w:rsid w:val="00BA50B0"/>
    <w:rsid w:val="00EB353B"/>
    <w:rsid w:val="00FB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EF09C7B18C6F498BA96AECB8F5AAFDA8">
    <w:name w:val="EF09C7B18C6F498BA96AECB8F5AAFDA8"/>
  </w:style>
  <w:style w:type="paragraph" w:customStyle="1" w:styleId="B948F5C93714400BBF2CFBE0726D7892">
    <w:name w:val="B948F5C93714400BBF2CFBE0726D7892"/>
  </w:style>
  <w:style w:type="paragraph" w:customStyle="1" w:styleId="5D48351CCE1C42669DD18A239D0BF00B">
    <w:name w:val="5D48351CCE1C42669DD18A239D0BF00B"/>
  </w:style>
  <w:style w:type="paragraph" w:customStyle="1" w:styleId="C57D319AED424537835C04EC22791914">
    <w:name w:val="C57D319AED424537835C04EC22791914"/>
  </w:style>
  <w:style w:type="paragraph" w:customStyle="1" w:styleId="628F7EFA920147ADA56471D273AE4AC4">
    <w:name w:val="628F7EFA920147ADA56471D273AE4AC4"/>
  </w:style>
  <w:style w:type="paragraph" w:customStyle="1" w:styleId="A16E577BA5FF4D3AAC89B30C76E0FD54">
    <w:name w:val="A16E577BA5FF4D3AAC89B30C76E0F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andskrona sta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4D500"/>
      </a:accent1>
      <a:accent2>
        <a:srgbClr val="6AA2B8"/>
      </a:accent2>
      <a:accent3>
        <a:srgbClr val="6A1A31"/>
      </a:accent3>
      <a:accent4>
        <a:srgbClr val="FFCD00"/>
      </a:accent4>
      <a:accent5>
        <a:srgbClr val="00546F"/>
      </a:accent5>
      <a:accent6>
        <a:srgbClr val="FF8D6A"/>
      </a:accent6>
      <a:hlink>
        <a:srgbClr val="0563C1"/>
      </a:hlink>
      <a:folHlink>
        <a:srgbClr val="954F72"/>
      </a:folHlink>
    </a:clrScheme>
    <a:fontScheme name="Landskrona sta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>2026-08-10T00:00:00</datum>
  <dnr/>
  <extra01/>
  <extra02/>
  <extra03/>
  <extra04/>
  <extra05/>
  <extra06/>
  <extra07/>
  <extra08/>
  <extra09/>
  <extra10/>
  <extra11/>
  <extra12/>
  <extra13/>
  <extra15/>
</root>
</file>

<file path=customXml/itemProps1.xml><?xml version="1.0" encoding="utf-8"?>
<ds:datastoreItem xmlns:ds="http://schemas.openxmlformats.org/officeDocument/2006/customXml" ds:itemID="{4F24FF78-C6A9-4BBC-8D72-745583ED15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2C656D-F937-4C3B-B57A-E5CBC470E901}">
  <ds:schemaRefs>
    <ds:schemaRef ds:uri="LPXML_extra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PM.dotx</Template>
  <TotalTime>1</TotalTime>
  <Pages>4</Pages>
  <Words>4934</Words>
  <Characters>26153</Characters>
  <Application>Microsoft Office Word</Application>
  <DocSecurity>4</DocSecurity>
  <Lines>217</Lines>
  <Paragraphs>62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Anvisning – Affischering inför valet 2026</vt:lpstr>
    </vt:vector>
  </TitlesOfParts>
  <Company/>
  <LinksUpToDate>false</LinksUpToDate>
  <CharactersWithSpaces>31025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Anvisning – Affischering inför valet 2026</dc:title>
  <dc:subject/>
  <dc:creator>Hallberg, Caroline - TF</dc:creator>
  <cp:keywords/>
  <dc:description/>
  <cp:lastModifiedBy>Kvist, Boel - STA</cp:lastModifiedBy>
  <cp:revision>2</cp:revision>
  <cp:lastPrinted>2024-05-02T10:59:00Z</cp:lastPrinted>
  <dcterms:created xsi:type="dcterms:W3CDTF">2026-08-19T12:57:00Z</dcterms:created>
  <dcterms:modified xsi:type="dcterms:W3CDTF">2026-08-19T12:57:00Z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b441a3e-b2f6-4623-9007-da0742ac9d7d_Enabled">
    <vt:lpwstr>true</vt:lpwstr>
  </property>
  <property fmtid="{D5CDD505-2E9C-101B-9397-08002B2CF9AE}" pid="3" name="MSIP_Label_0b441a3e-b2f6-4623-9007-da0742ac9d7d_SetDate">
    <vt:lpwstr>2022-07-19T06:20:42Z</vt:lpwstr>
  </property>
  <property fmtid="{D5CDD505-2E9C-101B-9397-08002B2CF9AE}" pid="4" name="MSIP_Label_0b441a3e-b2f6-4623-9007-da0742ac9d7d_Method">
    <vt:lpwstr>Standard</vt:lpwstr>
  </property>
  <property fmtid="{D5CDD505-2E9C-101B-9397-08002B2CF9AE}" pid="5" name="MSIP_Label_0b441a3e-b2f6-4623-9007-da0742ac9d7d_Name">
    <vt:lpwstr>0b441a3e-b2f6-4623-9007-da0742ac9d7d</vt:lpwstr>
  </property>
  <property fmtid="{D5CDD505-2E9C-101B-9397-08002B2CF9AE}" pid="6" name="MSIP_Label_0b441a3e-b2f6-4623-9007-da0742ac9d7d_SiteId">
    <vt:lpwstr>14dea877-dd63-4b36-8c67-d71aba0b9444</vt:lpwstr>
  </property>
  <property fmtid="{D5CDD505-2E9C-101B-9397-08002B2CF9AE}" pid="7" name="MSIP_Label_0b441a3e-b2f6-4623-9007-da0742ac9d7d_ActionId">
    <vt:lpwstr>90951267-4dbf-4f75-8d0b-38e0a8d02fc8</vt:lpwstr>
  </property>
  <property fmtid="{D5CDD505-2E9C-101B-9397-08002B2CF9AE}" pid="8" name="MSIP_Label_0b441a3e-b2f6-4623-9007-da0742ac9d7d_ContentBits">
    <vt:lpwstr>0</vt:lpwstr>
  </property>
</Properties>
</file>